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2ACC4" w14:textId="77777777" w:rsidR="009D44E7" w:rsidRDefault="00844F22">
      <w:pPr>
        <w:pStyle w:val="Nome"/>
      </w:pPr>
      <w:bookmarkStart w:id="0" w:name="_GoBack"/>
      <w:bookmarkEnd w:id="0"/>
      <w:r>
        <w:t xml:space="preserve">CLÉLIA José Inácio </w:t>
      </w:r>
    </w:p>
    <w:p w14:paraId="1DEAA8C2" w14:textId="5A02CA16" w:rsidR="009D44E7" w:rsidRDefault="00844F22">
      <w:pPr>
        <w:pStyle w:val="InformaesdeContato"/>
      </w:pPr>
      <w:r>
        <w:t>Rua Padre Antônio Tomaz de Castro,</w:t>
      </w:r>
      <w:r w:rsidR="009B64C6">
        <w:t xml:space="preserve">186, Bela </w:t>
      </w:r>
      <w:proofErr w:type="spellStart"/>
      <w:r w:rsidR="009B64C6">
        <w:t>Vista,Santa</w:t>
      </w:r>
      <w:proofErr w:type="spellEnd"/>
      <w:r w:rsidR="009B64C6">
        <w:t xml:space="preserve"> </w:t>
      </w:r>
      <w:proofErr w:type="spellStart"/>
      <w:r w:rsidR="009B64C6">
        <w:t>Luzia-MG</w:t>
      </w:r>
      <w:proofErr w:type="spellEnd"/>
    </w:p>
    <w:p w14:paraId="380F9312" w14:textId="02E1ABAD" w:rsidR="005F3992" w:rsidRDefault="005F3992">
      <w:pPr>
        <w:pStyle w:val="InformaesdeContato"/>
      </w:pPr>
      <w:r>
        <w:t>Nascimento: 19/03/1966.</w:t>
      </w:r>
    </w:p>
    <w:p w14:paraId="7A8C27B4" w14:textId="176AAD96" w:rsidR="009B64C6" w:rsidRDefault="00D14DCB">
      <w:pPr>
        <w:pStyle w:val="InformaesdeContato"/>
      </w:pPr>
      <w:hyperlink r:id="rId8" w:history="1">
        <w:r w:rsidR="009B64C6" w:rsidRPr="00676449">
          <w:rPr>
            <w:rStyle w:val="Hyperlink"/>
          </w:rPr>
          <w:t>cleliajoseinacio@gmail.com</w:t>
        </w:r>
      </w:hyperlink>
      <w:r w:rsidR="009B64C6">
        <w:t xml:space="preserve"> </w:t>
      </w:r>
    </w:p>
    <w:p w14:paraId="7291FF2C" w14:textId="36C343C6" w:rsidR="009B64C6" w:rsidRDefault="002473CB">
      <w:pPr>
        <w:pStyle w:val="InformaesdeContato"/>
      </w:pPr>
      <w:r>
        <w:t>(31) 9 9845-9935</w:t>
      </w:r>
    </w:p>
    <w:p w14:paraId="735B078F" w14:textId="73AF796A" w:rsidR="002473CB" w:rsidRDefault="002473CB">
      <w:pPr>
        <w:pStyle w:val="InformaesdeContato"/>
      </w:pPr>
      <w:r>
        <w:t>(31) 9 8926-0791</w:t>
      </w:r>
    </w:p>
    <w:p w14:paraId="2DD1DFF4" w14:textId="0432A0E8" w:rsidR="008D40B4" w:rsidRDefault="008D40B4">
      <w:pPr>
        <w:pStyle w:val="InformaesdeContato"/>
      </w:pPr>
      <w:r>
        <w:t xml:space="preserve">COREN: </w:t>
      </w:r>
      <w:r w:rsidR="00066AC6">
        <w:t xml:space="preserve">13863576 </w:t>
      </w:r>
      <w:r>
        <w:t>TEC.</w:t>
      </w:r>
    </w:p>
    <w:p w14:paraId="25539BE1" w14:textId="77777777" w:rsidR="000B558A" w:rsidRDefault="000B558A">
      <w:pPr>
        <w:pStyle w:val="InformaesdeContato"/>
      </w:pPr>
    </w:p>
    <w:sdt>
      <w:sdtPr>
        <w:id w:val="-1179423465"/>
        <w:placeholder>
          <w:docPart w:val="C3A129202C71264EBAB91DCDCD69A79C"/>
        </w:placeholder>
        <w:temporary/>
        <w:showingPlcHdr/>
        <w15:appearance w15:val="hidden"/>
      </w:sdtPr>
      <w:sdtEndPr/>
      <w:sdtContent>
        <w:p w14:paraId="4E58CDE0" w14:textId="77777777" w:rsidR="009D44E7" w:rsidRDefault="0056196A">
          <w:pPr>
            <w:pStyle w:val="Ttulo1"/>
          </w:pPr>
          <w:r>
            <w:rPr>
              <w:lang w:bidi="pt-BR"/>
            </w:rPr>
            <w:t>Objetivo</w:t>
          </w:r>
        </w:p>
      </w:sdtContent>
    </w:sdt>
    <w:p w14:paraId="3FDEFB71" w14:textId="7C4F8548" w:rsidR="009D44E7" w:rsidRDefault="001B5CD4">
      <w:r>
        <w:t xml:space="preserve">- </w:t>
      </w:r>
      <w:r w:rsidR="00EF10F0">
        <w:t>Inserir  no mercado  de trabalho</w:t>
      </w:r>
      <w:r w:rsidR="00FF6F38">
        <w:t>, na área  da saúde</w:t>
      </w:r>
      <w:r w:rsidR="0000261C">
        <w:t xml:space="preserve">, </w:t>
      </w:r>
      <w:r w:rsidR="00B0190C">
        <w:t xml:space="preserve">visando </w:t>
      </w:r>
      <w:r w:rsidR="0000261C">
        <w:t xml:space="preserve"> uma oportunidade. </w:t>
      </w:r>
    </w:p>
    <w:sdt>
      <w:sdtPr>
        <w:id w:val="1728489637"/>
        <w:placeholder>
          <w:docPart w:val="B180CF293DDAD248AEF32C56AF8E8803"/>
        </w:placeholder>
        <w:temporary/>
        <w:showingPlcHdr/>
        <w15:appearance w15:val="hidden"/>
      </w:sdtPr>
      <w:sdtEndPr/>
      <w:sdtContent>
        <w:p w14:paraId="6860FB8F" w14:textId="77777777" w:rsidR="009D44E7" w:rsidRDefault="0056196A">
          <w:pPr>
            <w:pStyle w:val="Ttulo1"/>
          </w:pPr>
          <w:r>
            <w:rPr>
              <w:lang w:bidi="pt-BR"/>
            </w:rPr>
            <w:t>Experiência</w:t>
          </w:r>
        </w:p>
      </w:sdtContent>
    </w:sdt>
    <w:p w14:paraId="6B9F9129" w14:textId="5DE348E7" w:rsidR="009D44E7" w:rsidRDefault="00BE5C7C">
      <w:proofErr w:type="spellStart"/>
      <w:r>
        <w:t>Es</w:t>
      </w:r>
      <w:r w:rsidR="00337501">
        <w:t>stágio</w:t>
      </w:r>
      <w:proofErr w:type="spellEnd"/>
      <w:r w:rsidR="00337501">
        <w:t xml:space="preserve">  de </w:t>
      </w:r>
      <w:r w:rsidR="00F20D44">
        <w:t>enfermagem:</w:t>
      </w:r>
    </w:p>
    <w:p w14:paraId="7F0772C7" w14:textId="07892428" w:rsidR="00F20D44" w:rsidRDefault="006912D4">
      <w:r>
        <w:t xml:space="preserve">- </w:t>
      </w:r>
      <w:r w:rsidR="00F20D44">
        <w:t>SAMU</w:t>
      </w:r>
      <w:r w:rsidR="00135CDA">
        <w:t>- SANTA LUZIA</w:t>
      </w:r>
      <w:r w:rsidR="00EF6B9A">
        <w:t>.</w:t>
      </w:r>
      <w:r w:rsidR="00497196">
        <w:t>(430 horas)</w:t>
      </w:r>
    </w:p>
    <w:p w14:paraId="4AC6FE4F" w14:textId="2FB07076" w:rsidR="00135CDA" w:rsidRDefault="006912D4">
      <w:r>
        <w:t xml:space="preserve">- </w:t>
      </w:r>
      <w:r w:rsidR="00135CDA">
        <w:t xml:space="preserve">Hospital Municipal Madalena </w:t>
      </w:r>
      <w:proofErr w:type="spellStart"/>
      <w:r w:rsidR="00414117">
        <w:t>Parrillo</w:t>
      </w:r>
      <w:proofErr w:type="spellEnd"/>
      <w:r w:rsidR="00EF6B9A">
        <w:t xml:space="preserve"> Calixto – Santa Luzia. </w:t>
      </w:r>
      <w:r w:rsidR="00414117">
        <w:t>(170 horas)</w:t>
      </w:r>
    </w:p>
    <w:p w14:paraId="6390C788" w14:textId="62233413" w:rsidR="009D44E7" w:rsidRDefault="009D44E7"/>
    <w:p w14:paraId="6E8A64A8" w14:textId="2082EF6C" w:rsidR="009D44E7" w:rsidRDefault="009D44E7" w:rsidP="00337501">
      <w:pPr>
        <w:pStyle w:val="Commarcadores"/>
        <w:numPr>
          <w:ilvl w:val="0"/>
          <w:numId w:val="0"/>
        </w:numPr>
        <w:ind w:left="216" w:hanging="216"/>
      </w:pPr>
    </w:p>
    <w:p w14:paraId="4E448547" w14:textId="548F4C2B" w:rsidR="009D44E7" w:rsidRDefault="00B76D6D">
      <w:pPr>
        <w:pStyle w:val="Ttulo1"/>
      </w:pPr>
      <w:r>
        <w:t xml:space="preserve">FORMAÇÃO </w:t>
      </w:r>
    </w:p>
    <w:p w14:paraId="599399E0" w14:textId="095A9915" w:rsidR="00022D31" w:rsidRDefault="008560FE">
      <w:r>
        <w:t xml:space="preserve"> </w:t>
      </w:r>
      <w:r w:rsidR="00484179">
        <w:t xml:space="preserve">- </w:t>
      </w:r>
      <w:r>
        <w:t>Técnico de Enfermagem</w:t>
      </w:r>
      <w:r w:rsidR="00CC763C">
        <w:t xml:space="preserve"> – Colégio Monsenhor </w:t>
      </w:r>
      <w:r w:rsidR="00022D31">
        <w:t>D`Amato, Santa Luzia(concluído)</w:t>
      </w:r>
      <w:r w:rsidR="008D40B4">
        <w:t>.</w:t>
      </w:r>
    </w:p>
    <w:p w14:paraId="35B9E590" w14:textId="1E49F80B" w:rsidR="009D44E7" w:rsidRDefault="001B5CD4">
      <w:r>
        <w:t xml:space="preserve">- </w:t>
      </w:r>
      <w:r w:rsidR="00484179">
        <w:t xml:space="preserve">Superior completo – Letras – Faculdade </w:t>
      </w:r>
      <w:proofErr w:type="spellStart"/>
      <w:r w:rsidR="00484179">
        <w:t>Facsal</w:t>
      </w:r>
      <w:proofErr w:type="spellEnd"/>
      <w:r w:rsidR="00484179">
        <w:t>, Santa Luzia.</w:t>
      </w:r>
      <w:r w:rsidR="00022D31">
        <w:t xml:space="preserve"> </w:t>
      </w:r>
    </w:p>
    <w:p w14:paraId="0E1BBAED" w14:textId="77777777" w:rsidR="00022D31" w:rsidRDefault="00022D31"/>
    <w:p w14:paraId="37A886F3" w14:textId="3912FECA" w:rsidR="009D44E7" w:rsidRDefault="00893ED1">
      <w:pPr>
        <w:pStyle w:val="Ttulo1"/>
      </w:pPr>
      <w:r>
        <w:t xml:space="preserve">ATIVIDADES EXTRACURRICULARES </w:t>
      </w:r>
    </w:p>
    <w:p w14:paraId="28C55ABC" w14:textId="1F990B34" w:rsidR="00893ED1" w:rsidRDefault="00893ED1" w:rsidP="00893ED1">
      <w:r>
        <w:t>- Urgência e emergência START</w:t>
      </w:r>
      <w:r w:rsidR="009A56E8">
        <w:t>.</w:t>
      </w:r>
    </w:p>
    <w:p w14:paraId="52624690" w14:textId="3AB3D256" w:rsidR="00893ED1" w:rsidRDefault="00893ED1" w:rsidP="00893ED1">
      <w:r>
        <w:t>-APH</w:t>
      </w:r>
      <w:r w:rsidR="009A56E8">
        <w:t>.</w:t>
      </w:r>
    </w:p>
    <w:p w14:paraId="697A4241" w14:textId="0ACECDA4" w:rsidR="00893ED1" w:rsidRDefault="00E65C05" w:rsidP="00893ED1">
      <w:r>
        <w:t xml:space="preserve">-Curso de Suporte </w:t>
      </w:r>
      <w:r w:rsidR="009A56E8">
        <w:t>Básico de Vida – NEP.</w:t>
      </w:r>
    </w:p>
    <w:p w14:paraId="2E33335A" w14:textId="6D20712F" w:rsidR="009A56E8" w:rsidRDefault="009A56E8" w:rsidP="00893ED1">
      <w:r>
        <w:t>-Vacinação.</w:t>
      </w:r>
    </w:p>
    <w:p w14:paraId="64FAB2CF" w14:textId="64C46EB2" w:rsidR="009D44E7" w:rsidRDefault="00B76D6D" w:rsidP="00EF380B">
      <w:r>
        <w:t>-Feridas</w:t>
      </w:r>
      <w:r w:rsidR="00EF380B">
        <w:t>.</w:t>
      </w:r>
    </w:p>
    <w:sectPr w:rsidR="009D44E7">
      <w:headerReference w:type="default" r:id="rId9"/>
      <w:footerReference w:type="default" r:id="rId10"/>
      <w:headerReference w:type="first" r:id="rId11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8EF53" w14:textId="77777777" w:rsidR="00805D73" w:rsidRDefault="00805D73">
      <w:r>
        <w:rPr>
          <w:lang w:bidi="pt-BR"/>
        </w:rPr>
        <w:separator/>
      </w:r>
    </w:p>
  </w:endnote>
  <w:endnote w:type="continuationSeparator" w:id="0">
    <w:p w14:paraId="6670C98C" w14:textId="77777777" w:rsidR="00805D73" w:rsidRDefault="00805D73"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72E6D" w14:textId="77777777" w:rsidR="009D44E7" w:rsidRDefault="0056196A">
    <w:pPr>
      <w:pStyle w:val="Rodap"/>
    </w:pPr>
    <w:r>
      <w:rPr>
        <w:lang w:bidi="pt-BR"/>
      </w:rPr>
      <w:fldChar w:fldCharType="begin"/>
    </w:r>
    <w:r>
      <w:rPr>
        <w:lang w:bidi="pt-BR"/>
      </w:rPr>
      <w:instrText xml:space="preserve"> PAGE   \* MERGEFORMAT </w:instrText>
    </w:r>
    <w:r>
      <w:rPr>
        <w:lang w:bidi="pt-BR"/>
      </w:rPr>
      <w:fldChar w:fldCharType="separate"/>
    </w:r>
    <w:r>
      <w:rPr>
        <w:noProof/>
        <w:lang w:bidi="pt-BR"/>
      </w:rPr>
      <w:t>2</w:t>
    </w:r>
    <w:r>
      <w:rPr>
        <w:noProof/>
        <w:lang w:bidi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449DA" w14:textId="77777777" w:rsidR="00805D73" w:rsidRDefault="00805D73">
      <w:r>
        <w:rPr>
          <w:lang w:bidi="pt-BR"/>
        </w:rPr>
        <w:separator/>
      </w:r>
    </w:p>
  </w:footnote>
  <w:footnote w:type="continuationSeparator" w:id="0">
    <w:p w14:paraId="0711FCA6" w14:textId="77777777" w:rsidR="00805D73" w:rsidRDefault="00805D73"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393E4" w14:textId="77777777" w:rsidR="009D44E7" w:rsidRDefault="0056196A">
    <w:r>
      <w:rPr>
        <w:noProof/>
        <w:lang w:val="lt-LT" w:eastAsia="zh-CN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3850C1F" wp14:editId="222EBB1C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2AAA84E8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C1B23" w14:textId="77777777" w:rsidR="009D44E7" w:rsidRDefault="0056196A"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5CCDD56" wp14:editId="4F5426F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0"/>
              <wp:wrapNone/>
              <wp:docPr id="4" name="Grupo 4" title="Quadro de página com gui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Quadro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a Livre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680CAD" w14:textId="77777777" w:rsidR="009D44E7" w:rsidRDefault="009D44E7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75CCDD56" id="Grupo 4" o:spid="_x0000_s1026" alt="Título: Quadro de página com guia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">
              <v:shape id="Quadro 5" o:spid="_x0000_s1027" style="position:absolute;left:1333;width:73152;height:96012;visibility:visible;mso-wrap-style:square;v-text-anchor:middle" coordsize="7315200,96012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orma Livre 8" o:spid="_x0000_s1028" style="position:absolute;left:2286;top:4286;width:3581;height:8020;visibility:visible;mso-wrap-style:square;v-text-anchor:top" coordsize="240,528" o:spt="1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6A680CAD" w14:textId="77777777" w:rsidR="009D44E7" w:rsidRDefault="009D44E7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Numer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attachedTemplate r:id="rId1"/>
  <w:defaultTabStop w:val="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22"/>
    <w:rsid w:val="0000261C"/>
    <w:rsid w:val="00022D31"/>
    <w:rsid w:val="00066AC6"/>
    <w:rsid w:val="000B558A"/>
    <w:rsid w:val="00135CDA"/>
    <w:rsid w:val="001B5CD4"/>
    <w:rsid w:val="001E3869"/>
    <w:rsid w:val="002473CB"/>
    <w:rsid w:val="00337501"/>
    <w:rsid w:val="00414117"/>
    <w:rsid w:val="00484179"/>
    <w:rsid w:val="00497196"/>
    <w:rsid w:val="0056196A"/>
    <w:rsid w:val="005F3992"/>
    <w:rsid w:val="006912D4"/>
    <w:rsid w:val="00757DF1"/>
    <w:rsid w:val="007A3020"/>
    <w:rsid w:val="00805D73"/>
    <w:rsid w:val="00816F67"/>
    <w:rsid w:val="00831E06"/>
    <w:rsid w:val="00844F22"/>
    <w:rsid w:val="008560FE"/>
    <w:rsid w:val="00893ED1"/>
    <w:rsid w:val="008D40B4"/>
    <w:rsid w:val="009A539E"/>
    <w:rsid w:val="009A56E8"/>
    <w:rsid w:val="009B64C6"/>
    <w:rsid w:val="009D44E7"/>
    <w:rsid w:val="00A93E56"/>
    <w:rsid w:val="00B0190C"/>
    <w:rsid w:val="00B76D6D"/>
    <w:rsid w:val="00BE5C7C"/>
    <w:rsid w:val="00C0160B"/>
    <w:rsid w:val="00C768E6"/>
    <w:rsid w:val="00CA00A8"/>
    <w:rsid w:val="00CC763C"/>
    <w:rsid w:val="00D14DCB"/>
    <w:rsid w:val="00E65C05"/>
    <w:rsid w:val="00EF10F0"/>
    <w:rsid w:val="00EF380B"/>
    <w:rsid w:val="00EF6B9A"/>
    <w:rsid w:val="00F20D44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816D1D"/>
  <w15:chartTrackingRefBased/>
  <w15:docId w15:val="{CB2A5786-9B98-904E-A7CF-6545DFC4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lang w:val="pt-PT" w:eastAsia="ja-JP" w:bidi="pt-PT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96A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InformaesdeContato">
    <w:name w:val="Informações de Contat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Commarcadores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nfaseSutil">
    <w:name w:val="Subtle Emphasis"/>
    <w:basedOn w:val="Fontepargpadro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Rodap">
    <w:name w:val="footer"/>
    <w:basedOn w:val="Normal"/>
    <w:link w:val="Rodap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RodapChar">
    <w:name w:val="Rodapé Char"/>
    <w:basedOn w:val="Fontepargpadro"/>
    <w:link w:val="Rodap"/>
    <w:uiPriority w:val="99"/>
    <w:rPr>
      <w:color w:val="0E0B05" w:themeColor="text2"/>
      <w:sz w:val="24"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fase">
    <w:name w:val="Emphasis"/>
    <w:basedOn w:val="Fontepargpadro"/>
    <w:uiPriority w:val="20"/>
    <w:semiHidden/>
    <w:unhideWhenUsed/>
    <w:qFormat/>
    <w:rPr>
      <w:i w:val="0"/>
      <w:iCs/>
      <w:color w:val="E3AB47" w:themeColor="accent1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oChar">
    <w:name w:val="Citação Char"/>
    <w:basedOn w:val="Fontepargpadro"/>
    <w:link w:val="Citao"/>
    <w:uiPriority w:val="29"/>
    <w:semiHidden/>
    <w:rPr>
      <w:iCs/>
      <w:sz w:val="26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Cs/>
      <w:color w:val="262626" w:themeColor="text1" w:themeTint="D9"/>
      <w:sz w:val="26"/>
    </w:rPr>
  </w:style>
  <w:style w:type="character" w:styleId="nfaseIntensa">
    <w:name w:val="Intense Emphasis"/>
    <w:basedOn w:val="Fontepargpadro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olor w:val="262626" w:themeColor="text1" w:themeTint="D9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PargrafodaLista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tulodendicedeautoridades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ome">
    <w:name w:val="Nome"/>
    <w:basedOn w:val="Normal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Numerada">
    <w:name w:val="List Number"/>
    <w:basedOn w:val="Normal"/>
    <w:uiPriority w:val="10"/>
    <w:qFormat/>
    <w:pPr>
      <w:numPr>
        <w:numId w:val="13"/>
      </w:numPr>
    </w:p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a">
    <w:name w:val="Date"/>
    <w:basedOn w:val="Normal"/>
    <w:next w:val="Normal"/>
    <w:link w:val="Data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aChar">
    <w:name w:val="Data Char"/>
    <w:basedOn w:val="Fontepargpadro"/>
    <w:link w:val="Data"/>
    <w:uiPriority w:val="99"/>
    <w:semiHidden/>
    <w:rPr>
      <w:color w:val="0E0B05" w:themeColor="text2"/>
      <w:sz w:val="24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udaoChar">
    <w:name w:val="Saudação Char"/>
    <w:basedOn w:val="Fontepargpadro"/>
    <w:link w:val="Saudao"/>
    <w:uiPriority w:val="99"/>
    <w:semiHidden/>
    <w:rPr>
      <w:color w:val="0E0B05" w:themeColor="text2"/>
      <w:sz w:val="24"/>
    </w:rPr>
  </w:style>
  <w:style w:type="paragraph" w:styleId="Assinatura">
    <w:name w:val="Signature"/>
    <w:basedOn w:val="Normal"/>
    <w:link w:val="Assinatura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AssinaturaChar">
    <w:name w:val="Assinatura Char"/>
    <w:basedOn w:val="Fontepargpadro"/>
    <w:link w:val="Assinatura"/>
    <w:uiPriority w:val="99"/>
    <w:semiHidden/>
    <w:rPr>
      <w:color w:val="0E0B05" w:themeColor="text2"/>
    </w:rPr>
  </w:style>
  <w:style w:type="character" w:styleId="Hyperlink">
    <w:name w:val="Hyperlink"/>
    <w:basedOn w:val="Fontepargpadro"/>
    <w:uiPriority w:val="99"/>
    <w:unhideWhenUsed/>
    <w:rsid w:val="009B64C6"/>
    <w:rPr>
      <w:color w:val="53C3C7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B6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liajoseinacio@gmail.com" TargetMode="External" /><Relationship Id="rId13" Type="http://schemas.openxmlformats.org/officeDocument/2006/relationships/glossaryDocument" Target="glossary/document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9FACD5D2-018C-AD43-9AD3-C6C346249623%7dtf5000201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A129202C71264EBAB91DCDCD69A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673D8D-6AB2-2046-B174-B1251B24911F}"/>
      </w:docPartPr>
      <w:docPartBody>
        <w:p w:rsidR="00A4153D" w:rsidRDefault="00287047">
          <w:pPr>
            <w:pStyle w:val="C3A129202C71264EBAB91DCDCD69A79C"/>
          </w:pPr>
          <w:r>
            <w:rPr>
              <w:lang w:bidi="pt-BR"/>
            </w:rPr>
            <w:t>Objetivo</w:t>
          </w:r>
        </w:p>
      </w:docPartBody>
    </w:docPart>
    <w:docPart>
      <w:docPartPr>
        <w:name w:val="B180CF293DDAD248AEF32C56AF8E8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CE3508-40F1-F745-9A8C-C8621E304192}"/>
      </w:docPartPr>
      <w:docPartBody>
        <w:p w:rsidR="00A4153D" w:rsidRDefault="00287047">
          <w:pPr>
            <w:pStyle w:val="B180CF293DDAD248AEF32C56AF8E8803"/>
          </w:pPr>
          <w:r>
            <w:rPr>
              <w:lang w:bidi="pt-BR"/>
            </w:rPr>
            <w:t>Experiência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4472C4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47"/>
    <w:rsid w:val="00287047"/>
    <w:rsid w:val="00A4153D"/>
    <w:rsid w:val="00CA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8E3658F5036BF4696EFCAC1350C5E4D">
    <w:name w:val="A8E3658F5036BF4696EFCAC1350C5E4D"/>
  </w:style>
  <w:style w:type="paragraph" w:customStyle="1" w:styleId="7B0B01F3889DDF48B8269314D1AEA9B2">
    <w:name w:val="7B0B01F3889DDF48B8269314D1AEA9B2"/>
  </w:style>
  <w:style w:type="paragraph" w:customStyle="1" w:styleId="C3A129202C71264EBAB91DCDCD69A79C">
    <w:name w:val="C3A129202C71264EBAB91DCDCD69A79C"/>
  </w:style>
  <w:style w:type="paragraph" w:customStyle="1" w:styleId="2EE642F6F9D9C14BB87E1E2F8D01BDD9">
    <w:name w:val="2EE642F6F9D9C14BB87E1E2F8D01BDD9"/>
  </w:style>
  <w:style w:type="paragraph" w:customStyle="1" w:styleId="B180CF293DDAD248AEF32C56AF8E8803">
    <w:name w:val="B180CF293DDAD248AEF32C56AF8E8803"/>
  </w:style>
  <w:style w:type="paragraph" w:customStyle="1" w:styleId="AAC1DCC79B1D24478DD95FD97612306F">
    <w:name w:val="AAC1DCC79B1D24478DD95FD97612306F"/>
  </w:style>
  <w:style w:type="paragraph" w:customStyle="1" w:styleId="C0049EC2206FF34489D531BFB1C6F702">
    <w:name w:val="C0049EC2206FF34489D531BFB1C6F702"/>
  </w:style>
  <w:style w:type="paragraph" w:styleId="Commarcadores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val="en-GB" w:eastAsia="ja-JP"/>
    </w:rPr>
  </w:style>
  <w:style w:type="paragraph" w:customStyle="1" w:styleId="72147600AF9BC24E86786D435C8A1D2F">
    <w:name w:val="72147600AF9BC24E86786D435C8A1D2F"/>
  </w:style>
  <w:style w:type="paragraph" w:customStyle="1" w:styleId="735D5EE75DA77145A54EA80E02553B90">
    <w:name w:val="735D5EE75DA77145A54EA80E02553B90"/>
  </w:style>
  <w:style w:type="paragraph" w:customStyle="1" w:styleId="AE5C19B6C8DB2541A6519FBEC47EC6F7">
    <w:name w:val="AE5C19B6C8DB2541A6519FBEC47EC6F7"/>
  </w:style>
  <w:style w:type="paragraph" w:customStyle="1" w:styleId="FBE016D2E74FAE4BB0E259EE26C1E8E6">
    <w:name w:val="FBE016D2E74FAE4BB0E259EE26C1E8E6"/>
  </w:style>
  <w:style w:type="paragraph" w:customStyle="1" w:styleId="C098367644CCF844B1C3B2EFD47E9A58">
    <w:name w:val="C098367644CCF844B1C3B2EFD47E9A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4F17A-116A-5B46-96E2-CE17C0C7FE4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%7b9FACD5D2-018C-AD43-9AD3-C6C346249623%7dtf50002018.dotx</Template>
  <TotalTime>0</TotalTime>
  <Pages>1</Pages>
  <Words>119</Words>
  <Characters>646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cleliajose8@gmail.com</dc:creator>
  <cp:keywords/>
  <dc:description/>
  <cp:lastModifiedBy>cleliajose8@gmail.com</cp:lastModifiedBy>
  <cp:revision>2</cp:revision>
  <dcterms:created xsi:type="dcterms:W3CDTF">2019-01-29T20:10:00Z</dcterms:created>
  <dcterms:modified xsi:type="dcterms:W3CDTF">2019-01-29T20:10:00Z</dcterms:modified>
</cp:coreProperties>
</file>