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D59" w:rsidRDefault="00E3518F">
      <w:pPr>
        <w:pStyle w:val="Nome"/>
      </w:pPr>
      <w:r>
        <w:t>Luciene rezende ferreira</w:t>
      </w:r>
    </w:p>
    <w:p w:rsidR="00F11D59" w:rsidRDefault="00E3518F">
      <w:pPr>
        <w:pStyle w:val="InformaesdeContato"/>
      </w:pPr>
      <w:r>
        <w:t xml:space="preserve">Av. Afonso Vaz de </w:t>
      </w:r>
      <w:r w:rsidR="0051280C">
        <w:t>Melo 2255ª|</w:t>
      </w:r>
      <w:r w:rsidR="00C904B5">
        <w:t xml:space="preserve">31 </w:t>
      </w:r>
      <w:r w:rsidR="009D7722">
        <w:t>996937270|</w:t>
      </w:r>
      <w:r w:rsidR="001F2DA2">
        <w:t>lucienerezende84@hotmail.com</w:t>
      </w:r>
    </w:p>
    <w:p w:rsidR="00F11D59" w:rsidRDefault="00E25477">
      <w:pPr>
        <w:pStyle w:val="Ttulo1"/>
      </w:pPr>
      <w:sdt>
        <w:sdtPr>
          <w:id w:val="-819804518"/>
          <w:placeholder>
            <w:docPart w:val="B97F775CEF12CB4DB44781AF32A5EFBE"/>
          </w:placeholder>
          <w:temporary/>
          <w:showingPlcHdr/>
          <w15:appearance w15:val="hidden"/>
        </w:sdtPr>
        <w:sdtEndPr/>
        <w:sdtContent>
          <w:r w:rsidR="004373C7">
            <w:rPr>
              <w:lang w:bidi="pt-BR"/>
            </w:rPr>
            <w:t>Resumo das Habilidades</w:t>
          </w:r>
        </w:sdtContent>
      </w:sdt>
    </w:p>
    <w:p w:rsidR="00F11D59" w:rsidRDefault="00EB6637">
      <w:pPr>
        <w:spacing w:after="180"/>
      </w:pPr>
      <w:r>
        <w:t xml:space="preserve">Ágil, eficiente, </w:t>
      </w:r>
      <w:r w:rsidR="00365C8E">
        <w:t>prestativa, responsável, fiel</w:t>
      </w:r>
      <w:r w:rsidR="00BD191F">
        <w:t>, perfeccionista</w:t>
      </w:r>
    </w:p>
    <w:p w:rsidR="00B35742" w:rsidRDefault="00BD191F">
      <w:pPr>
        <w:spacing w:after="180"/>
      </w:pPr>
      <w:r>
        <w:t xml:space="preserve">Domina a área de CTI </w:t>
      </w:r>
      <w:proofErr w:type="spellStart"/>
      <w:r>
        <w:t>Neo</w:t>
      </w:r>
      <w:proofErr w:type="spellEnd"/>
      <w:r>
        <w:t xml:space="preserve"> Natal</w:t>
      </w:r>
      <w:r w:rsidR="00D7651C">
        <w:t xml:space="preserve">, Home </w:t>
      </w:r>
      <w:proofErr w:type="spellStart"/>
      <w:r w:rsidR="00D7651C">
        <w:t>Care</w:t>
      </w:r>
      <w:proofErr w:type="spellEnd"/>
      <w:r w:rsidR="00D7651C">
        <w:t xml:space="preserve">, </w:t>
      </w:r>
      <w:r w:rsidR="008B2452">
        <w:t>e tem experiência em Pediatria</w:t>
      </w:r>
    </w:p>
    <w:p w:rsidR="00F11D59" w:rsidRDefault="00E25477">
      <w:pPr>
        <w:pStyle w:val="Ttulo1"/>
      </w:pPr>
      <w:sdt>
        <w:sdtPr>
          <w:id w:val="-1150367223"/>
          <w:placeholder>
            <w:docPart w:val="79766D588B618C4786E13EB893D48CF2"/>
          </w:placeholder>
          <w:temporary/>
          <w:showingPlcHdr/>
          <w15:appearance w15:val="hidden"/>
        </w:sdtPr>
        <w:sdtEndPr/>
        <w:sdtContent>
          <w:r w:rsidR="004373C7">
            <w:rPr>
              <w:lang w:bidi="pt-BR"/>
            </w:rPr>
            <w:t>Educação</w:t>
          </w:r>
        </w:sdtContent>
      </w:sdt>
    </w:p>
    <w:p w:rsidR="00F11D59" w:rsidRDefault="008B2452">
      <w:pPr>
        <w:pStyle w:val="Ttulo2"/>
      </w:pPr>
      <w:r>
        <w:t>2° grau completo/</w:t>
      </w:r>
      <w:r w:rsidR="00523795">
        <w:t>FUNEC Bairro Amazonas</w:t>
      </w:r>
    </w:p>
    <w:p w:rsidR="00F11D59" w:rsidRDefault="00705291">
      <w:r>
        <w:t>Técnico em Enfermagem – Escola Ideal de Enfermagem</w:t>
      </w:r>
    </w:p>
    <w:p w:rsidR="00F11D59" w:rsidRDefault="00E25477">
      <w:pPr>
        <w:pStyle w:val="Ttulo1"/>
      </w:pPr>
      <w:sdt>
        <w:sdtPr>
          <w:id w:val="617349259"/>
          <w:placeholder>
            <w:docPart w:val="B9DC3664BF1E014AA0C3CC52748AA2C4"/>
          </w:placeholder>
          <w:temporary/>
          <w:showingPlcHdr/>
          <w15:appearance w15:val="hidden"/>
        </w:sdtPr>
        <w:sdtEndPr/>
        <w:sdtContent>
          <w:r w:rsidR="004373C7">
            <w:rPr>
              <w:lang w:bidi="pt-BR"/>
            </w:rPr>
            <w:t>Experiência</w:t>
          </w:r>
        </w:sdtContent>
      </w:sdt>
    </w:p>
    <w:p w:rsidR="00F11D59" w:rsidRDefault="00B24137">
      <w:pPr>
        <w:pStyle w:val="Ttulo2"/>
      </w:pPr>
      <w:r>
        <w:t xml:space="preserve">Hospital Felício </w:t>
      </w:r>
      <w:proofErr w:type="spellStart"/>
      <w:r>
        <w:t>Rocho</w:t>
      </w:r>
      <w:proofErr w:type="spellEnd"/>
    </w:p>
    <w:p w:rsidR="00F11D59" w:rsidRDefault="00CD3125">
      <w:pPr>
        <w:pStyle w:val="Ttulo3"/>
      </w:pPr>
      <w:r>
        <w:t>Técnico de enfermagem/ Outubro de 1995 – Janeiro de 2001</w:t>
      </w:r>
    </w:p>
    <w:p w:rsidR="007E3D0D" w:rsidRPr="007E3D0D" w:rsidRDefault="007E3D0D" w:rsidP="007E3D0D">
      <w:r>
        <w:t xml:space="preserve">Setor de Pediatria e Pronto atendimento pediátrico </w:t>
      </w:r>
    </w:p>
    <w:p w:rsidR="00F11D59" w:rsidRDefault="00F87595">
      <w:pPr>
        <w:rPr>
          <w:b/>
          <w:i/>
        </w:rPr>
      </w:pPr>
      <w:r>
        <w:rPr>
          <w:b/>
          <w:i/>
        </w:rPr>
        <w:t xml:space="preserve">Maternidade Odete Valadares </w:t>
      </w:r>
    </w:p>
    <w:p w:rsidR="00F87595" w:rsidRDefault="00CA7D9C">
      <w:r>
        <w:t>Técnico de enfermagem/ Junho de 1996 a Janeiro de 2012</w:t>
      </w:r>
    </w:p>
    <w:p w:rsidR="007D7782" w:rsidRDefault="007D7782">
      <w:r>
        <w:t xml:space="preserve">CTI </w:t>
      </w:r>
      <w:proofErr w:type="spellStart"/>
      <w:r w:rsidR="00552807">
        <w:t>Neo</w:t>
      </w:r>
      <w:proofErr w:type="spellEnd"/>
      <w:r w:rsidR="00552807">
        <w:t xml:space="preserve"> Natal</w:t>
      </w:r>
    </w:p>
    <w:p w:rsidR="00CA7D9C" w:rsidRDefault="007D7782">
      <w:pPr>
        <w:rPr>
          <w:b/>
          <w:i/>
        </w:rPr>
      </w:pPr>
      <w:r>
        <w:rPr>
          <w:b/>
          <w:i/>
        </w:rPr>
        <w:t xml:space="preserve">Hospital Júlia Kubitschek </w:t>
      </w:r>
    </w:p>
    <w:p w:rsidR="007D7782" w:rsidRDefault="007D7782">
      <w:r>
        <w:t>Técnico de</w:t>
      </w:r>
      <w:r w:rsidR="00552807">
        <w:t xml:space="preserve"> enfermagem/ </w:t>
      </w:r>
      <w:r w:rsidR="00D76745">
        <w:t xml:space="preserve">Março </w:t>
      </w:r>
      <w:r w:rsidR="00090C7B">
        <w:t xml:space="preserve">de 2012 até o presente momento </w:t>
      </w:r>
    </w:p>
    <w:p w:rsidR="00090C7B" w:rsidRPr="007D7782" w:rsidRDefault="001E6C2B">
      <w:r>
        <w:t xml:space="preserve">CTI </w:t>
      </w:r>
      <w:proofErr w:type="spellStart"/>
      <w:r>
        <w:t>Neo</w:t>
      </w:r>
      <w:proofErr w:type="spellEnd"/>
      <w:r>
        <w:t xml:space="preserve"> Natal</w:t>
      </w:r>
    </w:p>
    <w:p w:rsidR="00F11D59" w:rsidRDefault="00F11D59">
      <w:pPr>
        <w:pStyle w:val="Ttulo1"/>
      </w:pPr>
      <w:bookmarkStart w:id="0" w:name="_GoBack"/>
      <w:bookmarkEnd w:id="0"/>
    </w:p>
    <w:p w:rsidR="00F11D59" w:rsidRDefault="00F11D59">
      <w:pPr>
        <w:pStyle w:val="Ttulo2"/>
      </w:pPr>
    </w:p>
    <w:p w:rsidR="00F11D59" w:rsidRDefault="00F11D59"/>
    <w:sectPr w:rsidR="00F11D59">
      <w:headerReference w:type="default" r:id="rId7"/>
      <w:footerReference w:type="default" r:id="rId8"/>
      <w:headerReference w:type="first" r:id="rId9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18F" w:rsidRDefault="00E3518F">
      <w:pPr>
        <w:spacing w:after="0" w:line="240" w:lineRule="auto"/>
      </w:pPr>
      <w:r>
        <w:rPr>
          <w:lang w:bidi="pt-BR"/>
        </w:rPr>
        <w:separator/>
      </w:r>
    </w:p>
  </w:endnote>
  <w:endnote w:type="continuationSeparator" w:id="0">
    <w:p w:rsidR="00E3518F" w:rsidRDefault="00E3518F">
      <w:pPr>
        <w:spacing w:after="0" w:line="240" w:lineRule="auto"/>
      </w:pPr>
      <w:r>
        <w:rPr>
          <w:lang w:bidi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1D59" w:rsidRDefault="004373C7">
        <w:pPr>
          <w:pStyle w:val="Rodap"/>
        </w:pPr>
        <w:r>
          <w:rPr>
            <w:lang w:bidi="pt-BR"/>
          </w:rPr>
          <w:fldChar w:fldCharType="begin"/>
        </w:r>
        <w:r>
          <w:rPr>
            <w:lang w:bidi="pt-BR"/>
          </w:rPr>
          <w:instrText xml:space="preserve"> PAGE   \* MERGEFORMAT </w:instrText>
        </w:r>
        <w:r>
          <w:rPr>
            <w:lang w:bidi="pt-BR"/>
          </w:rPr>
          <w:fldChar w:fldCharType="separate"/>
        </w:r>
        <w:r>
          <w:rPr>
            <w:noProof/>
            <w:lang w:bidi="pt-BR"/>
          </w:rPr>
          <w:t>2</w:t>
        </w:r>
        <w:r>
          <w:rPr>
            <w:noProof/>
            <w:lang w:bidi="pt-B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18F" w:rsidRDefault="00E3518F">
      <w:pPr>
        <w:spacing w:after="0" w:line="240" w:lineRule="auto"/>
      </w:pPr>
      <w:r>
        <w:rPr>
          <w:lang w:bidi="pt-BR"/>
        </w:rPr>
        <w:separator/>
      </w:r>
    </w:p>
  </w:footnote>
  <w:footnote w:type="continuationSeparator" w:id="0">
    <w:p w:rsidR="00E3518F" w:rsidRDefault="00E3518F">
      <w:pPr>
        <w:spacing w:after="0" w:line="240" w:lineRule="auto"/>
      </w:pPr>
      <w:r>
        <w:rPr>
          <w:lang w:bidi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167E0C4D" id="Group 4" o:spid="_x0000_s1026" alt="Título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">
              <v:rect id="Rectangle 2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0"/>
              <wp:wrapNone/>
              <wp:docPr id="5" name="Grupo 5" title="Gráficos de tela de fund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tângulo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tângulo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69FCA499" id="Grupo 5" o:spid="_x0000_s1026" alt="Título: Gráficos de tela de fundo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">
              <v:rect id="Retângulo 6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" fillcolor="#4b3a2e [3215]" stroked="f" strokeweight="1pt"/>
              <v:rect id="Retângulo 7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8F"/>
    <w:rsid w:val="00034C0D"/>
    <w:rsid w:val="00090C7B"/>
    <w:rsid w:val="001E6C2B"/>
    <w:rsid w:val="001F2DA2"/>
    <w:rsid w:val="002436C2"/>
    <w:rsid w:val="00365C8E"/>
    <w:rsid w:val="004373C7"/>
    <w:rsid w:val="0051280C"/>
    <w:rsid w:val="00523795"/>
    <w:rsid w:val="00552807"/>
    <w:rsid w:val="00705291"/>
    <w:rsid w:val="007C7290"/>
    <w:rsid w:val="007D7782"/>
    <w:rsid w:val="007E3D0D"/>
    <w:rsid w:val="008B2452"/>
    <w:rsid w:val="008F4727"/>
    <w:rsid w:val="009D7722"/>
    <w:rsid w:val="00B24137"/>
    <w:rsid w:val="00B35742"/>
    <w:rsid w:val="00BD191F"/>
    <w:rsid w:val="00C904B5"/>
    <w:rsid w:val="00CA7D9C"/>
    <w:rsid w:val="00CD3125"/>
    <w:rsid w:val="00D7651C"/>
    <w:rsid w:val="00D76745"/>
    <w:rsid w:val="00E3518F"/>
    <w:rsid w:val="00E40E39"/>
    <w:rsid w:val="00EB6637"/>
    <w:rsid w:val="00F11D59"/>
    <w:rsid w:val="00F8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5FCAC"/>
  <w15:chartTrackingRefBased/>
  <w15:docId w15:val="{101C4385-6677-B84D-B814-82E6428C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pt-PT" w:eastAsia="ja-JP" w:bidi="pt-PT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73C7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hAnsiTheme="majorHAnsi"/>
      <w:b/>
      <w:spacing w:val="21"/>
      <w:sz w:val="26"/>
    </w:rPr>
  </w:style>
  <w:style w:type="paragraph" w:styleId="Cabealho">
    <w:name w:val="header"/>
    <w:basedOn w:val="Normal"/>
    <w:link w:val="CabealhoChar"/>
    <w:uiPriority w:val="99"/>
    <w:unhideWhenUsed/>
    <w:qFormat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RodapChar">
    <w:name w:val="Rodapé Char"/>
    <w:basedOn w:val="Fontepargpadro"/>
    <w:link w:val="Rodap"/>
    <w:uiPriority w:val="99"/>
    <w:rPr>
      <w:b/>
      <w:spacing w:val="21"/>
      <w:sz w:val="26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fase">
    <w:name w:val="Emphasis"/>
    <w:basedOn w:val="Fontepargpadro"/>
    <w:uiPriority w:val="20"/>
    <w:semiHidden/>
    <w:unhideWhenUsed/>
    <w:qFormat/>
    <w:rPr>
      <w:b/>
      <w:iCs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eastAsiaTheme="minorEastAsia"/>
      <w:i/>
      <w:spacing w:val="21"/>
      <w:sz w:val="36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aps/>
      <w:smallCaps w:val="0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oChar">
    <w:name w:val="Citação Char"/>
    <w:basedOn w:val="Fontepargpadro"/>
    <w:link w:val="Citao"/>
    <w:uiPriority w:val="29"/>
    <w:semiHidden/>
    <w:rPr>
      <w:i/>
      <w:iCs/>
      <w:sz w:val="32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/>
      <w:iCs/>
      <w:sz w:val="32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4B3A2E" w:themeColor="text2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esdeContato">
    <w:name w:val="Informações de Contato"/>
    <w:basedOn w:val="Normal"/>
    <w:uiPriority w:val="2"/>
    <w:qFormat/>
    <w:pPr>
      <w:spacing w:after="920"/>
      <w:contextualSpacing/>
    </w:pPr>
  </w:style>
  <w:style w:type="character" w:styleId="nfaseSutil">
    <w:name w:val="Subtle Emphasis"/>
    <w:basedOn w:val="Fontepargpadro"/>
    <w:uiPriority w:val="19"/>
    <w:semiHidden/>
    <w:unhideWhenUsed/>
    <w:qFormat/>
    <w:rPr>
      <w:i/>
      <w:iCs/>
      <w:color w:val="4B3A2E" w:themeColor="text2"/>
    </w:rPr>
  </w:style>
  <w:style w:type="character" w:styleId="nfaseIntensa">
    <w:name w:val="Intense Emphasis"/>
    <w:basedOn w:val="Fontepargpadro"/>
    <w:uiPriority w:val="21"/>
    <w:semiHidden/>
    <w:unhideWhenUsed/>
    <w:rPr>
      <w:b/>
      <w:i/>
      <w:iCs/>
      <w:color w:val="4B3A2E" w:themeColor="text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PargrafodaLista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paragraph" w:customStyle="1" w:styleId="Nome">
    <w:name w:val="Nome"/>
    <w:basedOn w:val="Normal"/>
    <w:link w:val="No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eChar">
    <w:name w:val="Nome Char"/>
    <w:basedOn w:val="Fontepargpadro"/>
    <w:link w:val="Nome"/>
    <w:uiPriority w:val="1"/>
    <w:rPr>
      <w:b/>
      <w:caps/>
      <w:spacing w:val="21"/>
      <w:sz w:val="3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glossaryDocument" Target="glossary/document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2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1B79A175-1033-9643-A4C9-DE8DEE23E5C1%7dtf5000203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7F775CEF12CB4DB44781AF32A5EF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28A221-D54C-F546-8A28-A92EF8C8A67A}"/>
      </w:docPartPr>
      <w:docPartBody>
        <w:p w:rsidR="00000000" w:rsidRDefault="009F507E">
          <w:pPr>
            <w:pStyle w:val="B97F775CEF12CB4DB44781AF32A5EFBE"/>
          </w:pPr>
          <w:r>
            <w:rPr>
              <w:lang w:bidi="pt-BR"/>
            </w:rPr>
            <w:t>Resumo das Habilidades</w:t>
          </w:r>
        </w:p>
      </w:docPartBody>
    </w:docPart>
    <w:docPart>
      <w:docPartPr>
        <w:name w:val="79766D588B618C4786E13EB893D48C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B90DFA-975F-624A-963C-F666D83F86B5}"/>
      </w:docPartPr>
      <w:docPartBody>
        <w:p w:rsidR="00000000" w:rsidRDefault="009F507E">
          <w:pPr>
            <w:pStyle w:val="79766D588B618C4786E13EB893D48CF2"/>
          </w:pPr>
          <w:r>
            <w:rPr>
              <w:lang w:bidi="pt-BR"/>
            </w:rPr>
            <w:t>Educação</w:t>
          </w:r>
        </w:p>
      </w:docPartBody>
    </w:docPart>
    <w:docPart>
      <w:docPartPr>
        <w:name w:val="B9DC3664BF1E014AA0C3CC52748AA2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707A12-D9F4-3540-BF11-367172715A10}"/>
      </w:docPartPr>
      <w:docPartBody>
        <w:p w:rsidR="00000000" w:rsidRDefault="009F507E">
          <w:pPr>
            <w:pStyle w:val="B9DC3664BF1E014AA0C3CC52748AA2C4"/>
          </w:pPr>
          <w:r>
            <w:rPr>
              <w:lang w:bidi="pt-BR"/>
            </w:rPr>
            <w:t>Experiência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13B21BC7803B4459C6C5EF09AF272DE">
    <w:name w:val="C13B21BC7803B4459C6C5EF09AF272DE"/>
  </w:style>
  <w:style w:type="paragraph" w:customStyle="1" w:styleId="2B9A985AC351FB429AA5C526DEC613C1">
    <w:name w:val="2B9A985AC351FB429AA5C526DEC613C1"/>
  </w:style>
  <w:style w:type="paragraph" w:customStyle="1" w:styleId="B97F775CEF12CB4DB44781AF32A5EFBE">
    <w:name w:val="B97F775CEF12CB4DB44781AF32A5EFBE"/>
  </w:style>
  <w:style w:type="paragraph" w:customStyle="1" w:styleId="46FE760D06361341A639F511B7647F39">
    <w:name w:val="46FE760D06361341A639F511B7647F39"/>
  </w:style>
  <w:style w:type="paragraph" w:customStyle="1" w:styleId="79766D588B618C4786E13EB893D48CF2">
    <w:name w:val="79766D588B618C4786E13EB893D48CF2"/>
  </w:style>
  <w:style w:type="paragraph" w:customStyle="1" w:styleId="2AFAEAE6FBA26542B853EAD33831555B">
    <w:name w:val="2AFAEAE6FBA26542B853EAD33831555B"/>
  </w:style>
  <w:style w:type="paragraph" w:customStyle="1" w:styleId="EA7E3B08BF22854EBD4D2D6B32DC7306">
    <w:name w:val="EA7E3B08BF22854EBD4D2D6B32DC7306"/>
  </w:style>
  <w:style w:type="paragraph" w:customStyle="1" w:styleId="B9DC3664BF1E014AA0C3CC52748AA2C4">
    <w:name w:val="B9DC3664BF1E014AA0C3CC52748AA2C4"/>
  </w:style>
  <w:style w:type="paragraph" w:customStyle="1" w:styleId="C937EA59CAD38B45963ABE7C3ECCE708">
    <w:name w:val="C937EA59CAD38B45963ABE7C3ECCE708"/>
  </w:style>
  <w:style w:type="paragraph" w:customStyle="1" w:styleId="28A0D23BB2C9C94DA442D9595D94AE0A">
    <w:name w:val="28A0D23BB2C9C94DA442D9595D94AE0A"/>
  </w:style>
  <w:style w:type="paragraph" w:customStyle="1" w:styleId="64CFA6D3C8439D4EAA495D228511CD7D">
    <w:name w:val="64CFA6D3C8439D4EAA495D228511CD7D"/>
  </w:style>
  <w:style w:type="paragraph" w:customStyle="1" w:styleId="881B4460D7D29042855CC85A29A8ABC2">
    <w:name w:val="881B4460D7D29042855CC85A29A8ABC2"/>
  </w:style>
  <w:style w:type="paragraph" w:customStyle="1" w:styleId="45EDCBA2F3EE4B4780E6A341C0173BED">
    <w:name w:val="45EDCBA2F3EE4B4780E6A341C0173BED"/>
  </w:style>
  <w:style w:type="paragraph" w:customStyle="1" w:styleId="3D4A083522E98D48A9E830300E8CA616">
    <w:name w:val="3D4A083522E98D48A9E830300E8CA6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{1B79A175-1033-9643-A4C9-DE8DEE23E5C1}tf50002038.dotx</Template>
  <TotalTime>2</TotalTime>
  <Pages>1</Pages>
  <Words>110</Words>
  <Characters>598</Characters>
  <Application>Microsoft Office Word</Application>
  <DocSecurity>0</DocSecurity>
  <Lines>4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Convidado</dc:creator>
  <cp:keywords/>
  <dc:description/>
  <cp:lastModifiedBy>Usuário Convidado</cp:lastModifiedBy>
  <cp:revision>2</cp:revision>
  <dcterms:created xsi:type="dcterms:W3CDTF">2019-03-13T18:30:00Z</dcterms:created>
  <dcterms:modified xsi:type="dcterms:W3CDTF">2019-03-13T18:30:00Z</dcterms:modified>
</cp:coreProperties>
</file>