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603EB" w14:textId="33CCF55B" w:rsidR="00F11D59" w:rsidRDefault="0023416E">
      <w:pPr>
        <w:pStyle w:val="Nome"/>
      </w:pPr>
      <w:bookmarkStart w:id="0" w:name="_GoBack"/>
      <w:bookmarkEnd w:id="0"/>
      <w:r>
        <w:t xml:space="preserve">     </w:t>
      </w:r>
      <w:r w:rsidR="003C37DC">
        <w:t xml:space="preserve">      </w:t>
      </w:r>
      <w:r w:rsidR="00A01EEF">
        <w:t xml:space="preserve">  </w:t>
      </w:r>
      <w:r w:rsidR="003C37DC">
        <w:t xml:space="preserve">    </w:t>
      </w:r>
      <w:r w:rsidR="00A01EEF">
        <w:t xml:space="preserve">  </w:t>
      </w:r>
      <w:r w:rsidR="003C37DC">
        <w:t xml:space="preserve">     Naiara de barros</w:t>
      </w:r>
    </w:p>
    <w:p w14:paraId="4911491A" w14:textId="42A1727C" w:rsidR="00F11D59" w:rsidRPr="00DF6633" w:rsidRDefault="00827127">
      <w:pPr>
        <w:pStyle w:val="InformaesdeContato"/>
      </w:pPr>
      <w:r>
        <w:rPr>
          <w:b/>
        </w:rPr>
        <w:t xml:space="preserve">Data de nascimento: </w:t>
      </w:r>
      <w:r>
        <w:t>13/04/1997</w:t>
      </w:r>
      <w:r w:rsidR="00DF6633">
        <w:t xml:space="preserve">.        </w:t>
      </w:r>
      <w:r w:rsidR="00DF6633">
        <w:rPr>
          <w:b/>
        </w:rPr>
        <w:t xml:space="preserve">Idade: </w:t>
      </w:r>
      <w:r w:rsidR="00DF6633">
        <w:t>21</w:t>
      </w:r>
    </w:p>
    <w:p w14:paraId="22367E93" w14:textId="66C8609E" w:rsidR="00827127" w:rsidRDefault="00827127">
      <w:pPr>
        <w:pStyle w:val="InformaesdeContato"/>
      </w:pPr>
      <w:r>
        <w:rPr>
          <w:b/>
        </w:rPr>
        <w:t xml:space="preserve">Estado </w:t>
      </w:r>
      <w:r w:rsidR="00D90833">
        <w:rPr>
          <w:b/>
        </w:rPr>
        <w:t>Civil</w:t>
      </w:r>
      <w:r w:rsidR="00836BC4">
        <w:rPr>
          <w:b/>
        </w:rPr>
        <w:t xml:space="preserve">: </w:t>
      </w:r>
      <w:r w:rsidR="00836BC4">
        <w:t xml:space="preserve">solteira </w:t>
      </w:r>
    </w:p>
    <w:p w14:paraId="364B9A20" w14:textId="27DD0F37" w:rsidR="00836BC4" w:rsidRDefault="00D90833">
      <w:pPr>
        <w:pStyle w:val="InformaesdeContato"/>
      </w:pPr>
      <w:r>
        <w:rPr>
          <w:b/>
        </w:rPr>
        <w:t xml:space="preserve">Endereço: </w:t>
      </w:r>
      <w:r>
        <w:t xml:space="preserve">Rua Lava </w:t>
      </w:r>
      <w:r w:rsidR="001C5191">
        <w:t xml:space="preserve">Pés, N° 29 </w:t>
      </w:r>
      <w:r w:rsidR="00DF4294">
        <w:t>–</w:t>
      </w:r>
      <w:r w:rsidR="008870A5">
        <w:t xml:space="preserve"> </w:t>
      </w:r>
      <w:r w:rsidR="00DF4294">
        <w:t xml:space="preserve">Revena </w:t>
      </w:r>
      <w:r w:rsidR="00E4577D">
        <w:t>,  Sabará/MG</w:t>
      </w:r>
    </w:p>
    <w:p w14:paraId="2AFFF04F" w14:textId="4D9175FC" w:rsidR="00E4577D" w:rsidRPr="007D7B8C" w:rsidRDefault="00E4577D">
      <w:pPr>
        <w:pStyle w:val="InformaesdeContato"/>
      </w:pPr>
      <w:r>
        <w:rPr>
          <w:b/>
        </w:rPr>
        <w:t xml:space="preserve">Telefone: </w:t>
      </w:r>
      <w:r w:rsidR="00D64E90">
        <w:t xml:space="preserve">(31) </w:t>
      </w:r>
      <w:r w:rsidR="00035B8E">
        <w:t xml:space="preserve">98014-0230.               </w:t>
      </w:r>
      <w:r w:rsidR="00D57D34">
        <w:t xml:space="preserve">       </w:t>
      </w:r>
      <w:r w:rsidR="00D57D34">
        <w:rPr>
          <w:b/>
        </w:rPr>
        <w:t xml:space="preserve">E-mail: </w:t>
      </w:r>
      <w:r w:rsidR="007F3914">
        <w:t>B</w:t>
      </w:r>
      <w:r w:rsidR="007D7B8C">
        <w:t>arrosnayara19.nb@gmail.com</w:t>
      </w:r>
    </w:p>
    <w:p w14:paraId="372E58AA" w14:textId="3C4B7E8A" w:rsidR="00F11D59" w:rsidRDefault="0017495A">
      <w:pPr>
        <w:pStyle w:val="Ttulo1"/>
      </w:pPr>
      <w:r>
        <w:t xml:space="preserve">OBJETIVO PROFISSIONAL </w:t>
      </w:r>
    </w:p>
    <w:p w14:paraId="374256AA" w14:textId="31827064" w:rsidR="0017495A" w:rsidRPr="0017495A" w:rsidRDefault="0017495A" w:rsidP="0017495A">
      <w:r>
        <w:t xml:space="preserve">Trabalhar em equipe </w:t>
      </w:r>
      <w:r w:rsidR="00FA37DA">
        <w:t xml:space="preserve">e obter resultados, com minha formação como </w:t>
      </w:r>
      <w:r w:rsidR="00FA748A">
        <w:t xml:space="preserve">Técnico </w:t>
      </w:r>
      <w:r w:rsidR="00B52A4B">
        <w:t>em</w:t>
      </w:r>
      <w:r w:rsidR="00FA748A">
        <w:t xml:space="preserve"> Enfermagem posso aplicar todos os meus conhecimentos</w:t>
      </w:r>
      <w:r w:rsidR="00B1736D">
        <w:t xml:space="preserve"> teóricos e práticos.</w:t>
      </w:r>
    </w:p>
    <w:p w14:paraId="080C5305" w14:textId="5506828A" w:rsidR="00F11D59" w:rsidRDefault="00F11D59">
      <w:pPr>
        <w:spacing w:after="180"/>
      </w:pPr>
    </w:p>
    <w:p w14:paraId="5BD99173" w14:textId="430F835B" w:rsidR="00F11D59" w:rsidRDefault="001D02F6">
      <w:pPr>
        <w:pStyle w:val="Ttulo1"/>
      </w:pPr>
      <w:r>
        <w:t xml:space="preserve">FORMAÇÃO ACADEMIDA </w:t>
      </w:r>
    </w:p>
    <w:p w14:paraId="44ADD02E" w14:textId="51708D69" w:rsidR="00F11D59" w:rsidRDefault="009373E8">
      <w:pPr>
        <w:pStyle w:val="Ttulo2"/>
        <w:rPr>
          <w:b w:val="0"/>
          <w:i w:val="0"/>
        </w:rPr>
      </w:pPr>
      <w:r>
        <w:rPr>
          <w:b w:val="0"/>
          <w:i w:val="0"/>
        </w:rPr>
        <w:t xml:space="preserve">Ensino </w:t>
      </w:r>
      <w:r w:rsidR="00E17787">
        <w:rPr>
          <w:b w:val="0"/>
          <w:i w:val="0"/>
        </w:rPr>
        <w:t xml:space="preserve">médio completo- </w:t>
      </w:r>
      <w:r w:rsidR="00B572B8">
        <w:rPr>
          <w:b w:val="0"/>
          <w:i w:val="0"/>
        </w:rPr>
        <w:t>Escola Estadual José Luiz Gonzaga</w:t>
      </w:r>
      <w:r w:rsidR="00B52A4B">
        <w:rPr>
          <w:b w:val="0"/>
          <w:i w:val="0"/>
        </w:rPr>
        <w:t xml:space="preserve"> </w:t>
      </w:r>
      <w:r w:rsidR="0026381C">
        <w:rPr>
          <w:b w:val="0"/>
          <w:i w:val="0"/>
        </w:rPr>
        <w:t>Ferreira</w:t>
      </w:r>
      <w:r>
        <w:rPr>
          <w:b w:val="0"/>
          <w:i w:val="0"/>
        </w:rPr>
        <w:t>/ 2014</w:t>
      </w:r>
    </w:p>
    <w:p w14:paraId="1D0B2532" w14:textId="018FC3E7" w:rsidR="009373E8" w:rsidRPr="00EF4D34" w:rsidRDefault="003071A9" w:rsidP="009373E8">
      <w:r>
        <w:t xml:space="preserve">Técnico </w:t>
      </w:r>
      <w:r w:rsidR="00B52A4B">
        <w:t>de</w:t>
      </w:r>
      <w:r>
        <w:t xml:space="preserve"> Enfermagem </w:t>
      </w:r>
      <w:r w:rsidR="00EF4D34">
        <w:rPr>
          <w:b/>
        </w:rPr>
        <w:t>–</w:t>
      </w:r>
      <w:r>
        <w:rPr>
          <w:b/>
        </w:rPr>
        <w:t xml:space="preserve"> </w:t>
      </w:r>
      <w:r w:rsidR="00EF4D34">
        <w:t>ESCOLA ENFERMINAS</w:t>
      </w:r>
      <w:r w:rsidR="00C072E1">
        <w:t xml:space="preserve"> / 2018</w:t>
      </w:r>
    </w:p>
    <w:p w14:paraId="5B1841A9" w14:textId="18EF9BE8" w:rsidR="00F11D59" w:rsidRDefault="00F11D59"/>
    <w:p w14:paraId="4C9BDF23" w14:textId="6B4CADE3" w:rsidR="00F11D59" w:rsidRDefault="00A21507">
      <w:pPr>
        <w:pStyle w:val="Ttulo1"/>
      </w:pPr>
      <w:r>
        <w:t xml:space="preserve">EXPERIÊNCIA PROFISSIONAL </w:t>
      </w:r>
    </w:p>
    <w:p w14:paraId="22D67759" w14:textId="2D28CE83" w:rsidR="00F11D59" w:rsidRDefault="002F6934" w:rsidP="007F2236">
      <w:r>
        <w:t>Estágio supervisionado</w:t>
      </w:r>
      <w:r w:rsidR="00A32F86">
        <w:t xml:space="preserve"> </w:t>
      </w:r>
      <w:r w:rsidR="00A32F86">
        <w:rPr>
          <w:b/>
        </w:rPr>
        <w:t>-</w:t>
      </w:r>
      <w:r>
        <w:t xml:space="preserve"> </w:t>
      </w:r>
      <w:r w:rsidR="00EE68E1">
        <w:t xml:space="preserve">HOSPITAL SÃO FRANCISCO 600 </w:t>
      </w:r>
      <w:r w:rsidR="007F2236">
        <w:t>Horas</w:t>
      </w:r>
    </w:p>
    <w:p w14:paraId="717CF3FC" w14:textId="77777777" w:rsidR="007F2236" w:rsidRDefault="007F2236" w:rsidP="007F2236"/>
    <w:p w14:paraId="18AD45A2" w14:textId="3039DC29" w:rsidR="00F11D59" w:rsidRDefault="003C106E">
      <w:pPr>
        <w:pStyle w:val="Ttulo1"/>
      </w:pPr>
      <w:r>
        <w:t xml:space="preserve">CURSOS E APERFEIÇOAMENTO </w:t>
      </w:r>
    </w:p>
    <w:p w14:paraId="0D727D0A" w14:textId="77777777" w:rsidR="00157BA0" w:rsidRDefault="000269C4">
      <w:r>
        <w:t xml:space="preserve">Coleta de sangue e </w:t>
      </w:r>
      <w:r w:rsidR="00A33AAC">
        <w:t>Venopunção</w:t>
      </w:r>
    </w:p>
    <w:p w14:paraId="2437CB2E" w14:textId="77777777" w:rsidR="00584C37" w:rsidRDefault="00584C37">
      <w:r>
        <w:t xml:space="preserve">Banho no leito </w:t>
      </w:r>
    </w:p>
    <w:p w14:paraId="4023F333" w14:textId="62C5BC23" w:rsidR="00F11D59" w:rsidRDefault="00584C37">
      <w:r>
        <w:t>A enfermagem nos</w:t>
      </w:r>
      <w:r w:rsidR="00243BC5">
        <w:t xml:space="preserve"> últimos cuidados prestados ao paciente </w:t>
      </w:r>
    </w:p>
    <w:p w14:paraId="3DFBAF7C" w14:textId="74D00102" w:rsidR="00E86096" w:rsidRDefault="00E86096" w:rsidP="00E86096"/>
    <w:p w14:paraId="143C1BD9" w14:textId="793E0793" w:rsidR="00E86096" w:rsidRDefault="00E86096" w:rsidP="00E86096">
      <w:pPr>
        <w:rPr>
          <w:b/>
        </w:rPr>
      </w:pPr>
      <w:r>
        <w:rPr>
          <w:b/>
        </w:rPr>
        <w:t>HABILIDADES</w:t>
      </w:r>
    </w:p>
    <w:p w14:paraId="4A164F10" w14:textId="164CE307" w:rsidR="00A620A0" w:rsidRPr="00440766" w:rsidRDefault="00440766" w:rsidP="00A620A0">
      <w:pPr>
        <w:pStyle w:val="PargrafodaLista"/>
        <w:numPr>
          <w:ilvl w:val="0"/>
          <w:numId w:val="14"/>
        </w:numPr>
        <w:rPr>
          <w:b/>
        </w:rPr>
      </w:pPr>
      <w:r>
        <w:t xml:space="preserve">Pessoa dinâmica e de fácil relacionamento </w:t>
      </w:r>
    </w:p>
    <w:p w14:paraId="1EAE45B5" w14:textId="7F7C5AC7" w:rsidR="00440766" w:rsidRPr="00435087" w:rsidRDefault="00435087" w:rsidP="00A620A0">
      <w:pPr>
        <w:pStyle w:val="PargrafodaLista"/>
        <w:numPr>
          <w:ilvl w:val="0"/>
          <w:numId w:val="14"/>
        </w:numPr>
        <w:rPr>
          <w:b/>
        </w:rPr>
      </w:pPr>
      <w:r>
        <w:t xml:space="preserve">Focada em objetivos </w:t>
      </w:r>
    </w:p>
    <w:p w14:paraId="60B38432" w14:textId="797F419A" w:rsidR="00435087" w:rsidRPr="00C836AC" w:rsidRDefault="00C836AC" w:rsidP="00A620A0">
      <w:pPr>
        <w:pStyle w:val="PargrafodaLista"/>
        <w:numPr>
          <w:ilvl w:val="0"/>
          <w:numId w:val="14"/>
        </w:numPr>
        <w:rPr>
          <w:b/>
        </w:rPr>
      </w:pPr>
      <w:r>
        <w:t xml:space="preserve">Determinação e comprometimento para novas oportunidades </w:t>
      </w:r>
    </w:p>
    <w:p w14:paraId="2204A2FD" w14:textId="2BB659C6" w:rsidR="00C836AC" w:rsidRPr="00A620A0" w:rsidRDefault="00157020" w:rsidP="00A620A0">
      <w:pPr>
        <w:pStyle w:val="PargrafodaLista"/>
        <w:numPr>
          <w:ilvl w:val="0"/>
          <w:numId w:val="14"/>
        </w:numPr>
        <w:rPr>
          <w:b/>
        </w:rPr>
      </w:pPr>
      <w:r>
        <w:t>Flexibilidade e compromisso.</w:t>
      </w:r>
    </w:p>
    <w:sectPr w:rsidR="00C836AC" w:rsidRPr="00A620A0">
      <w:headerReference w:type="default" r:id="rId7"/>
      <w:footerReference w:type="default" r:id="rId8"/>
      <w:headerReference w:type="first" r:id="rId9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34C94" w14:textId="77777777" w:rsidR="00E807B0" w:rsidRDefault="00E807B0">
      <w:pPr>
        <w:spacing w:after="0" w:line="240" w:lineRule="auto"/>
      </w:pPr>
      <w:r>
        <w:rPr>
          <w:lang w:bidi="pt-BR"/>
        </w:rPr>
        <w:separator/>
      </w:r>
    </w:p>
  </w:endnote>
  <w:endnote w:type="continuationSeparator" w:id="0">
    <w:p w14:paraId="6B94833D" w14:textId="77777777" w:rsidR="00E807B0" w:rsidRDefault="00E807B0">
      <w:pPr>
        <w:spacing w:after="0" w:line="240" w:lineRule="auto"/>
      </w:pPr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7FE226" w14:textId="77777777" w:rsidR="00F11D59" w:rsidRDefault="004373C7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27897" w14:textId="77777777" w:rsidR="00E807B0" w:rsidRDefault="00E807B0">
      <w:pPr>
        <w:spacing w:after="0" w:line="240" w:lineRule="auto"/>
      </w:pPr>
      <w:r>
        <w:rPr>
          <w:lang w:bidi="pt-BR"/>
        </w:rPr>
        <w:separator/>
      </w:r>
    </w:p>
  </w:footnote>
  <w:footnote w:type="continuationSeparator" w:id="0">
    <w:p w14:paraId="5C9A17BE" w14:textId="77777777" w:rsidR="00E807B0" w:rsidRDefault="00E807B0">
      <w:pPr>
        <w:spacing w:after="0" w:line="240" w:lineRule="auto"/>
      </w:pPr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61A19" w14:textId="77777777"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140FBA9" wp14:editId="6503679F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2D76505" id="Group 4" o:spid="_x0000_s1026" alt="Título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EF4B3" w14:textId="77777777"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AB27E3" wp14:editId="1726033D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6D9BB12F" id="Grupo 5" o:spid="_x0000_s1026" alt="Título: Gráficos de tela de fundo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">
              <v:rect id="Retângulo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9E2C5F"/>
    <w:multiLevelType w:val="hybridMultilevel"/>
    <w:tmpl w:val="EEEEC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82A50"/>
    <w:multiLevelType w:val="hybridMultilevel"/>
    <w:tmpl w:val="D8FCC5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902DB"/>
    <w:multiLevelType w:val="hybridMultilevel"/>
    <w:tmpl w:val="59EAF3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B65C6"/>
    <w:multiLevelType w:val="hybridMultilevel"/>
    <w:tmpl w:val="4AC843D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DC"/>
    <w:rsid w:val="000269C4"/>
    <w:rsid w:val="00034C0D"/>
    <w:rsid w:val="00035B8E"/>
    <w:rsid w:val="00157020"/>
    <w:rsid w:val="00157BA0"/>
    <w:rsid w:val="0017495A"/>
    <w:rsid w:val="001C5191"/>
    <w:rsid w:val="001D02F6"/>
    <w:rsid w:val="001D6BC8"/>
    <w:rsid w:val="0023416E"/>
    <w:rsid w:val="00243BC5"/>
    <w:rsid w:val="0026381C"/>
    <w:rsid w:val="002F6934"/>
    <w:rsid w:val="003071A9"/>
    <w:rsid w:val="00326692"/>
    <w:rsid w:val="003C106E"/>
    <w:rsid w:val="003C37DC"/>
    <w:rsid w:val="00435087"/>
    <w:rsid w:val="004373C7"/>
    <w:rsid w:val="00440766"/>
    <w:rsid w:val="00584C37"/>
    <w:rsid w:val="00643B2B"/>
    <w:rsid w:val="007D7B8C"/>
    <w:rsid w:val="007F2236"/>
    <w:rsid w:val="007F3914"/>
    <w:rsid w:val="00827127"/>
    <w:rsid w:val="00836BC4"/>
    <w:rsid w:val="008870A5"/>
    <w:rsid w:val="009373E8"/>
    <w:rsid w:val="0098657C"/>
    <w:rsid w:val="009A2EC6"/>
    <w:rsid w:val="009E2E10"/>
    <w:rsid w:val="00A01EEF"/>
    <w:rsid w:val="00A21507"/>
    <w:rsid w:val="00A32F86"/>
    <w:rsid w:val="00A33AAC"/>
    <w:rsid w:val="00A43EEE"/>
    <w:rsid w:val="00A620A0"/>
    <w:rsid w:val="00B1736D"/>
    <w:rsid w:val="00B409BA"/>
    <w:rsid w:val="00B52A4B"/>
    <w:rsid w:val="00B572B8"/>
    <w:rsid w:val="00B752E0"/>
    <w:rsid w:val="00C072E1"/>
    <w:rsid w:val="00C129F5"/>
    <w:rsid w:val="00C836AC"/>
    <w:rsid w:val="00D57D34"/>
    <w:rsid w:val="00D64E90"/>
    <w:rsid w:val="00D77B0E"/>
    <w:rsid w:val="00D90833"/>
    <w:rsid w:val="00DF4294"/>
    <w:rsid w:val="00DF6633"/>
    <w:rsid w:val="00E17787"/>
    <w:rsid w:val="00E40E39"/>
    <w:rsid w:val="00E4577D"/>
    <w:rsid w:val="00E807B0"/>
    <w:rsid w:val="00E86096"/>
    <w:rsid w:val="00EE68E1"/>
    <w:rsid w:val="00EF4D34"/>
    <w:rsid w:val="00F11D59"/>
    <w:rsid w:val="00F555BC"/>
    <w:rsid w:val="00FA37DA"/>
    <w:rsid w:val="00FA748A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AEFF9"/>
  <w15:chartTrackingRefBased/>
  <w15:docId w15:val="{7D1A1F17-E2D0-464B-979A-26AEFEC5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3C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Fontepargpadro"/>
    <w:link w:val="Nome"/>
    <w:uiPriority w:val="1"/>
    <w:rPr>
      <w:b/>
      <w:caps/>
      <w:spacing w:val="21"/>
      <w:sz w:val="3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12096602-1FF8-4E44-9AAA-B1B50474F3D7%7dtf50002038.dotx" TargetMode="External" 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%7b12096602-1FF8-4E44-9AAA-B1B50474F3D7%7dtf50002038.dotx</Template>
  <TotalTime>34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barrosnayara19.nb@gmail.com</dc:creator>
  <cp:keywords/>
  <dc:description/>
  <cp:lastModifiedBy>barrosnayara19.nb@gmail.com</cp:lastModifiedBy>
  <cp:revision>56</cp:revision>
  <dcterms:created xsi:type="dcterms:W3CDTF">2019-01-10T14:41:00Z</dcterms:created>
  <dcterms:modified xsi:type="dcterms:W3CDTF">2019-01-16T17:38:00Z</dcterms:modified>
</cp:coreProperties>
</file>