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5009F" w14:textId="77777777" w:rsidR="00F11D59" w:rsidRDefault="000A4EAE">
      <w:pPr>
        <w:pStyle w:val="Nome"/>
      </w:pPr>
      <w:r>
        <w:t>Sabrina Helen Martins Moreira</w:t>
      </w:r>
    </w:p>
    <w:p w14:paraId="46A5D3BD" w14:textId="1FD783F2" w:rsidR="00F11D59" w:rsidRDefault="00D179B7">
      <w:pPr>
        <w:pStyle w:val="InformaesdeContato"/>
      </w:pPr>
      <w:r>
        <w:t xml:space="preserve">Av. São Paulo n°57 </w:t>
      </w:r>
      <w:r w:rsidR="00FA594D">
        <w:t xml:space="preserve">– Niterói </w:t>
      </w:r>
    </w:p>
    <w:p w14:paraId="29EDABFD" w14:textId="40EC01E1" w:rsidR="00FA594D" w:rsidRDefault="00FA594D">
      <w:pPr>
        <w:pStyle w:val="InformaesdeContato"/>
      </w:pPr>
      <w:r>
        <w:t>Betim-mg</w:t>
      </w:r>
    </w:p>
    <w:p w14:paraId="3910FA7E" w14:textId="40EBFAB0" w:rsidR="00FA594D" w:rsidRDefault="00FA594D">
      <w:pPr>
        <w:pStyle w:val="InformaesdeContato"/>
      </w:pPr>
      <w:r>
        <w:t>32.672.145</w:t>
      </w:r>
    </w:p>
    <w:p w14:paraId="03B366D2" w14:textId="2E8F92FF" w:rsidR="00F11D59" w:rsidRDefault="00CE666B" w:rsidP="007F0899">
      <w:pPr>
        <w:pStyle w:val="InformaesdeContato"/>
      </w:pPr>
      <w:r>
        <w:t xml:space="preserve">E-mail : </w:t>
      </w:r>
      <w:hyperlink r:id="rId7" w:history="1">
        <w:r w:rsidR="00E8150C" w:rsidRPr="00FD6D59">
          <w:rPr>
            <w:rStyle w:val="Hyperlink"/>
          </w:rPr>
          <w:t>helensabrina677@gmai.com</w:t>
        </w:r>
      </w:hyperlink>
    </w:p>
    <w:p w14:paraId="5270AFB9" w14:textId="5419E5EB" w:rsidR="00E8150C" w:rsidRDefault="00E8150C" w:rsidP="007F0899">
      <w:pPr>
        <w:pStyle w:val="InformaesdeContato"/>
      </w:pPr>
      <w:r>
        <w:t>(31) 3593-9345</w:t>
      </w:r>
    </w:p>
    <w:p w14:paraId="009642BD" w14:textId="6E24886E" w:rsidR="00E8150C" w:rsidRDefault="00E8150C" w:rsidP="007F0899">
      <w:pPr>
        <w:pStyle w:val="InformaesdeContato"/>
      </w:pPr>
      <w:r>
        <w:t>(31) 9 7572-8578</w:t>
      </w:r>
    </w:p>
    <w:p w14:paraId="147C363F" w14:textId="77777777" w:rsidR="00F11D59" w:rsidRDefault="007B0B22">
      <w:pPr>
        <w:pStyle w:val="Ttulo2"/>
      </w:pPr>
      <w:sdt>
        <w:sdtPr>
          <w:id w:val="-1529011685"/>
          <w:placeholder>
            <w:docPart w:val="244A561D3409E4478788BDC60FB36CFB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Grau / Data de Formatura</w:t>
          </w:r>
        </w:sdtContent>
      </w:sdt>
    </w:p>
    <w:p w14:paraId="39C06AA4" w14:textId="73C500F9" w:rsidR="006119CD" w:rsidRDefault="006119CD">
      <w:r>
        <w:t xml:space="preserve">Curso Técnico em enfermagem Completo </w:t>
      </w:r>
    </w:p>
    <w:p w14:paraId="67C34D5C" w14:textId="1F65A2E3" w:rsidR="006119CD" w:rsidRDefault="006119CD">
      <w:r>
        <w:t xml:space="preserve">Conclusão : </w:t>
      </w:r>
      <w:r w:rsidR="00E85DA3">
        <w:t>Dezembro/ 2018</w:t>
      </w:r>
    </w:p>
    <w:p w14:paraId="02D21AA9" w14:textId="7C92F99D" w:rsidR="006119CD" w:rsidRDefault="006119CD">
      <w:r>
        <w:t xml:space="preserve">Curso auxiliar de farmácia completo </w:t>
      </w:r>
    </w:p>
    <w:p w14:paraId="2D7F0322" w14:textId="71194DE2" w:rsidR="00992DA0" w:rsidRDefault="00992DA0">
      <w:r>
        <w:t>Conclusão : Junho/2017</w:t>
      </w:r>
    </w:p>
    <w:p w14:paraId="50522AE7" w14:textId="77777777" w:rsidR="00F11D59" w:rsidRDefault="007B0B22">
      <w:pPr>
        <w:pStyle w:val="Ttulo1"/>
      </w:pPr>
      <w:sdt>
        <w:sdtPr>
          <w:id w:val="617349259"/>
          <w:placeholder>
            <w:docPart w:val="C02B9D76EFD85A4F8D74C7449B7718D0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Experiência</w:t>
          </w:r>
        </w:sdtContent>
      </w:sdt>
    </w:p>
    <w:p w14:paraId="7B44C30B" w14:textId="7F7B0679" w:rsidR="00F11D59" w:rsidRDefault="004052F7">
      <w:pPr>
        <w:pStyle w:val="Ttulo2"/>
      </w:pPr>
      <w:r>
        <w:t xml:space="preserve">HOSPITAL MATERDEI </w:t>
      </w:r>
    </w:p>
    <w:p w14:paraId="17FB891D" w14:textId="7F56A844" w:rsidR="00F11D59" w:rsidRDefault="004052F7">
      <w:pPr>
        <w:pStyle w:val="Ttulo3"/>
      </w:pPr>
      <w:r>
        <w:t>ESTAGIÁRIA (</w:t>
      </w:r>
      <w:r w:rsidR="00A40932">
        <w:t>Fevereiro 2018)</w:t>
      </w:r>
    </w:p>
    <w:p w14:paraId="27C7EACA" w14:textId="70589374" w:rsidR="00F11D59" w:rsidRDefault="00A40932">
      <w:r>
        <w:t xml:space="preserve">Atuei </w:t>
      </w:r>
      <w:r w:rsidR="003A7A8A">
        <w:t xml:space="preserve">1 mês no Pronto Socorro </w:t>
      </w:r>
    </w:p>
    <w:p w14:paraId="111DAB3A" w14:textId="2ED06CB3" w:rsidR="003A7A8A" w:rsidRDefault="003A7A8A">
      <w:r>
        <w:t xml:space="preserve">2 meses hospital integrado do câncer </w:t>
      </w:r>
    </w:p>
    <w:p w14:paraId="3B870546" w14:textId="3B5EB72D" w:rsidR="00F11D59" w:rsidRDefault="00966F98" w:rsidP="00E8150C">
      <w:r>
        <w:t xml:space="preserve">7 meses na unidade de internação </w:t>
      </w:r>
    </w:p>
    <w:p w14:paraId="45E2299E" w14:textId="7EA2AB92" w:rsidR="00F11D59" w:rsidRDefault="002B7B20">
      <w:pPr>
        <w:pStyle w:val="Ttulo2"/>
      </w:pPr>
      <w:r>
        <w:t xml:space="preserve">Disponibilidade : Diurno </w:t>
      </w:r>
    </w:p>
    <w:p w14:paraId="419D08C9" w14:textId="6052F88B" w:rsidR="002B7B20" w:rsidRPr="002B7B20" w:rsidRDefault="00715F0C" w:rsidP="002B7B20">
      <w:r>
        <w:t xml:space="preserve">Tenho facilidade em absorver informações , curiosidade e vontade em </w:t>
      </w:r>
      <w:r w:rsidR="00AE2487">
        <w:t xml:space="preserve">conhecimentos novos ; facilidade para trabalhar em equipe </w:t>
      </w:r>
      <w:r w:rsidR="009377C0">
        <w:t xml:space="preserve">, </w:t>
      </w:r>
      <w:r w:rsidR="005F0AD5">
        <w:t>Sou aberta para novas experiências em setores diferentes .</w:t>
      </w:r>
      <w:bookmarkStart w:id="0" w:name="_GoBack"/>
      <w:bookmarkEnd w:id="0"/>
    </w:p>
    <w:p w14:paraId="10636E6A" w14:textId="479DF2DA" w:rsidR="00F11D59" w:rsidRDefault="00F11D59"/>
    <w:sectPr w:rsidR="00F11D59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4EEAE" w14:textId="77777777" w:rsidR="000A4EAE" w:rsidRDefault="000A4EAE">
      <w:pPr>
        <w:spacing w:after="0" w:line="240" w:lineRule="auto"/>
      </w:pPr>
      <w:r>
        <w:rPr>
          <w:lang w:bidi="pt-BR"/>
        </w:rPr>
        <w:separator/>
      </w:r>
    </w:p>
  </w:endnote>
  <w:endnote w:type="continuationSeparator" w:id="0">
    <w:p w14:paraId="66A056EC" w14:textId="77777777" w:rsidR="000A4EAE" w:rsidRDefault="000A4EAE">
      <w:pPr>
        <w:spacing w:after="0" w:line="240" w:lineRule="auto"/>
      </w:pPr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1E7A8" w14:textId="77777777" w:rsidR="00F11D59" w:rsidRDefault="004373C7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A909A" w14:textId="77777777" w:rsidR="000A4EAE" w:rsidRDefault="000A4EAE">
      <w:pPr>
        <w:spacing w:after="0" w:line="240" w:lineRule="auto"/>
      </w:pPr>
      <w:r>
        <w:rPr>
          <w:lang w:bidi="pt-BR"/>
        </w:rPr>
        <w:separator/>
      </w:r>
    </w:p>
  </w:footnote>
  <w:footnote w:type="continuationSeparator" w:id="0">
    <w:p w14:paraId="20649D34" w14:textId="77777777" w:rsidR="000A4EAE" w:rsidRDefault="000A4EAE">
      <w:pPr>
        <w:spacing w:after="0" w:line="240" w:lineRule="auto"/>
      </w:pPr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1AC09" w14:textId="77777777"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E64DE7" wp14:editId="19475EB4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E42163B" id="Group 4" o:spid="_x0000_s1026" alt="Título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6CCCA" w14:textId="77777777"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208D350" wp14:editId="079F9F8C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2EDDFC1" id="Grupo 5" o:spid="_x0000_s1026" alt="Título: Gráficos de tela de fundo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">
              <v:rect id="Retângulo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attachedTemplate r:id="rId1"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AE"/>
    <w:rsid w:val="00034C0D"/>
    <w:rsid w:val="000A4EAE"/>
    <w:rsid w:val="002B7B20"/>
    <w:rsid w:val="003A7A8A"/>
    <w:rsid w:val="004052F7"/>
    <w:rsid w:val="004373C7"/>
    <w:rsid w:val="005F0AD5"/>
    <w:rsid w:val="006119CD"/>
    <w:rsid w:val="006E736B"/>
    <w:rsid w:val="00715F0C"/>
    <w:rsid w:val="007F0899"/>
    <w:rsid w:val="009377C0"/>
    <w:rsid w:val="00966F98"/>
    <w:rsid w:val="00992DA0"/>
    <w:rsid w:val="00A40932"/>
    <w:rsid w:val="00AE2487"/>
    <w:rsid w:val="00CE666B"/>
    <w:rsid w:val="00D179B7"/>
    <w:rsid w:val="00E40E39"/>
    <w:rsid w:val="00E8150C"/>
    <w:rsid w:val="00E85DA3"/>
    <w:rsid w:val="00F11D59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AAB26"/>
  <w15:chartTrackingRefBased/>
  <w15:docId w15:val="{F871F7D6-EB2C-1945-ABE1-2966814C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3C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Fontepargpadro"/>
    <w:link w:val="Nome"/>
    <w:uiPriority w:val="1"/>
    <w:rPr>
      <w:b/>
      <w:caps/>
      <w:spacing w:val="21"/>
      <w:sz w:val="3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Fontepargpadro"/>
    <w:uiPriority w:val="99"/>
    <w:unhideWhenUsed/>
    <w:rsid w:val="00E8150C"/>
    <w:rPr>
      <w:color w:val="3D859C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1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helensabrina677@gmai.com" TargetMode="External" /><Relationship Id="rId12" Type="http://schemas.openxmlformats.org/officeDocument/2006/relationships/glossaryDocument" Target="glossary/document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78B31DC6-8FB8-B240-8A0F-06C79F3F8451%7dtf5000203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4A561D3409E4478788BDC60FB36C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B5826-FD70-004E-927C-28AAD307C4A5}"/>
      </w:docPartPr>
      <w:docPartBody>
        <w:p w:rsidR="00000000" w:rsidRDefault="009F507E">
          <w:pPr>
            <w:pStyle w:val="244A561D3409E4478788BDC60FB36CFB"/>
          </w:pPr>
          <w:r>
            <w:rPr>
              <w:lang w:bidi="pt-BR"/>
            </w:rPr>
            <w:t>Grau / Data de Formatura</w:t>
          </w:r>
        </w:p>
      </w:docPartBody>
    </w:docPart>
    <w:docPart>
      <w:docPartPr>
        <w:name w:val="C02B9D76EFD85A4F8D74C7449B771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C29CD-F1F5-DB4D-AB43-325A3039B2A2}"/>
      </w:docPartPr>
      <w:docPartBody>
        <w:p w:rsidR="00000000" w:rsidRDefault="009F507E">
          <w:pPr>
            <w:pStyle w:val="C02B9D76EFD85A4F8D74C7449B7718D0"/>
          </w:pPr>
          <w:r>
            <w:rPr>
              <w:lang w:bidi="pt-BR"/>
            </w:rPr>
            <w:t>Experiência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A4E68CD1809BC4DA8F849C380E81778">
    <w:name w:val="0A4E68CD1809BC4DA8F849C380E81778"/>
  </w:style>
  <w:style w:type="paragraph" w:customStyle="1" w:styleId="8CC8AD3AC298E646966ED51B8DE44AB5">
    <w:name w:val="8CC8AD3AC298E646966ED51B8DE44AB5"/>
  </w:style>
  <w:style w:type="paragraph" w:customStyle="1" w:styleId="DF4C685130F44546A2599986E8000266">
    <w:name w:val="DF4C685130F44546A2599986E8000266"/>
  </w:style>
  <w:style w:type="paragraph" w:customStyle="1" w:styleId="FA115CAE2F51914BAE61A3FB65D1BFB0">
    <w:name w:val="FA115CAE2F51914BAE61A3FB65D1BFB0"/>
  </w:style>
  <w:style w:type="paragraph" w:customStyle="1" w:styleId="4B228B037DF067458308DFDF7D18F12C">
    <w:name w:val="4B228B037DF067458308DFDF7D18F12C"/>
  </w:style>
  <w:style w:type="paragraph" w:customStyle="1" w:styleId="244A561D3409E4478788BDC60FB36CFB">
    <w:name w:val="244A561D3409E4478788BDC60FB36CFB"/>
  </w:style>
  <w:style w:type="paragraph" w:customStyle="1" w:styleId="3F8430BD8396D44D9092F2A6F4C93966">
    <w:name w:val="3F8430BD8396D44D9092F2A6F4C93966"/>
  </w:style>
  <w:style w:type="paragraph" w:customStyle="1" w:styleId="C02B9D76EFD85A4F8D74C7449B7718D0">
    <w:name w:val="C02B9D76EFD85A4F8D74C7449B7718D0"/>
  </w:style>
  <w:style w:type="paragraph" w:customStyle="1" w:styleId="18047B13092E7C4DB622D3859C0B9C40">
    <w:name w:val="18047B13092E7C4DB622D3859C0B9C40"/>
  </w:style>
  <w:style w:type="paragraph" w:customStyle="1" w:styleId="D64DFDE10F86F74BB6A0C85BDC935053">
    <w:name w:val="D64DFDE10F86F74BB6A0C85BDC935053"/>
  </w:style>
  <w:style w:type="paragraph" w:customStyle="1" w:styleId="EBF8ABD7A1614847B13EEE60619BE844">
    <w:name w:val="EBF8ABD7A1614847B13EEE60619BE844"/>
  </w:style>
  <w:style w:type="paragraph" w:customStyle="1" w:styleId="8C632E9F3544D44DA3C334D08C695D6E">
    <w:name w:val="8C632E9F3544D44DA3C334D08C695D6E"/>
  </w:style>
  <w:style w:type="paragraph" w:customStyle="1" w:styleId="BB2574C851790B45828551716F7B7208">
    <w:name w:val="BB2574C851790B45828551716F7B7208"/>
  </w:style>
  <w:style w:type="paragraph" w:customStyle="1" w:styleId="7B0C596A9DF89141BF56D2D75B84E057">
    <w:name w:val="7B0C596A9DF89141BF56D2D75B84E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{78B31DC6-8FB8-B240-8A0F-06C79F3F8451}tf50002038.dotx</Template>
  <TotalTime>0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helen</dc:creator>
  <cp:keywords/>
  <dc:description/>
  <cp:lastModifiedBy>sabrina helen</cp:lastModifiedBy>
  <cp:revision>2</cp:revision>
  <dcterms:created xsi:type="dcterms:W3CDTF">2019-03-14T21:39:00Z</dcterms:created>
  <dcterms:modified xsi:type="dcterms:W3CDTF">2019-03-14T21:39:00Z</dcterms:modified>
</cp:coreProperties>
</file>