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5D3" w:rsidRPr="0041421B" w:rsidRDefault="005B65D3" w:rsidP="005B65D3">
      <w:pPr>
        <w:rPr>
          <w:rFonts w:ascii="Times New Roman" w:hAnsi="Times New Roman" w:cs="Times New Roman"/>
          <w:b/>
          <w:sz w:val="40"/>
          <w:szCs w:val="40"/>
          <w:lang w:val="pt-BR"/>
        </w:rPr>
      </w:pPr>
      <w:r w:rsidRPr="0041421B">
        <w:rPr>
          <w:rFonts w:ascii="Times New Roman" w:hAnsi="Times New Roman" w:cs="Times New Roman"/>
          <w:b/>
          <w:sz w:val="40"/>
          <w:szCs w:val="40"/>
          <w:lang w:val="pt-BR"/>
        </w:rPr>
        <w:t>SÔNIA APARECIDA RAMOS GONÇALVES</w:t>
      </w:r>
    </w:p>
    <w:p w:rsidR="0041421B" w:rsidRPr="0041421B" w:rsidRDefault="000955FB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Endereço: </w:t>
      </w:r>
      <w:r w:rsidR="005B65D3"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Rua Moassy </w:t>
      </w:r>
      <w:r w:rsidR="005B65D3"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,149 – Apto </w:t>
      </w:r>
      <w:r w:rsidR="005B65D3" w:rsidRPr="0041421B">
        <w:rPr>
          <w:rFonts w:ascii="Times New Roman" w:hAnsi="Times New Roman" w:cs="Times New Roman"/>
          <w:sz w:val="24"/>
          <w:szCs w:val="24"/>
          <w:lang w:val="pt-BR"/>
        </w:rPr>
        <w:t>03, Novo Eldorado, CEP. 32341-170</w:t>
      </w:r>
    </w:p>
    <w:p w:rsidR="000955FB" w:rsidRPr="0041421B" w:rsidRDefault="000955FB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 w:bidi="pt-BR"/>
        </w:rPr>
        <w:t>Celular: 9</w:t>
      </w:r>
      <w:r w:rsidR="005B65D3" w:rsidRPr="0041421B">
        <w:rPr>
          <w:rFonts w:ascii="Times New Roman" w:hAnsi="Times New Roman" w:cs="Times New Roman"/>
          <w:sz w:val="24"/>
          <w:szCs w:val="24"/>
          <w:lang w:val="pt-BR" w:bidi="pt-BR"/>
        </w:rPr>
        <w:t>8916-9161</w:t>
      </w:r>
    </w:p>
    <w:p w:rsidR="00394A6D" w:rsidRPr="0041421B" w:rsidRDefault="00BE01C4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sdt>
        <w:sdtPr>
          <w:rPr>
            <w:rFonts w:ascii="Times New Roman" w:hAnsi="Times New Roman" w:cs="Times New Roman"/>
            <w:sz w:val="24"/>
            <w:szCs w:val="24"/>
            <w:lang w:val="pt-BR"/>
          </w:rPr>
          <w:alias w:val="Insira o email:"/>
          <w:tag w:val="Insira o email:"/>
          <w:id w:val="-391963670"/>
          <w:placeholder>
            <w:docPart w:val="03DCFA8746434F30874871B6561DDA70"/>
          </w:placeholder>
          <w:temporary/>
          <w:showingPlcHdr/>
          <w:dataBinding w:prefixMappings="xmlns:ns0='http://schemas.microsoft.com/office/2006/coverPageProps' " w:xpath="/ns0:CoverPageProperties[1]/ns0:CompanyEmail[1]" w:storeItemID="{55AF091B-3C7A-41E3-B477-F2FDAA23CFDA}"/>
          <w15:appearance w15:val="hidden"/>
          <w:text/>
        </w:sdtPr>
        <w:sdtEndPr/>
        <w:sdtContent>
          <w:r w:rsidR="007D00B3" w:rsidRPr="0041421B">
            <w:rPr>
              <w:rFonts w:ascii="Times New Roman" w:hAnsi="Times New Roman" w:cs="Times New Roman"/>
              <w:sz w:val="24"/>
              <w:szCs w:val="24"/>
              <w:lang w:val="pt-BR" w:bidi="pt-BR"/>
            </w:rPr>
            <w:t>Email</w:t>
          </w:r>
        </w:sdtContent>
      </w:sdt>
      <w:r w:rsidR="000955FB"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hyperlink r:id="rId7" w:history="1">
        <w:r w:rsidR="005B65D3" w:rsidRPr="0041421B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soniafeucp@gmail.com</w:t>
        </w:r>
      </w:hyperlink>
    </w:p>
    <w:sdt>
      <w:sdtPr>
        <w:rPr>
          <w:rFonts w:ascii="Times New Roman" w:hAnsi="Times New Roman" w:cs="Times New Roman"/>
          <w:sz w:val="24"/>
          <w:szCs w:val="24"/>
          <w:lang w:val="pt-BR"/>
        </w:rPr>
        <w:alias w:val="Objetivo:"/>
        <w:tag w:val="Objetivo:"/>
        <w:id w:val="-736782104"/>
        <w:placeholder>
          <w:docPart w:val="ACECEB3668CB42DC9341B49D0CC259CB"/>
        </w:placeholder>
        <w:temporary/>
        <w:showingPlcHdr/>
        <w15:appearance w15:val="hidden"/>
      </w:sdtPr>
      <w:sdtEndPr/>
      <w:sdtContent>
        <w:p w:rsidR="00394A6D" w:rsidRPr="0041421B" w:rsidRDefault="007D00B3" w:rsidP="0041421B">
          <w:pPr>
            <w:pStyle w:val="Ttulo1"/>
            <w:spacing w:after="0" w:line="360" w:lineRule="auto"/>
            <w:rPr>
              <w:rFonts w:ascii="Times New Roman" w:hAnsi="Times New Roman" w:cs="Times New Roman"/>
              <w:sz w:val="24"/>
              <w:szCs w:val="24"/>
              <w:lang w:val="pt-BR"/>
            </w:rPr>
          </w:pPr>
          <w:r w:rsidRPr="0041421B">
            <w:rPr>
              <w:rFonts w:ascii="Times New Roman" w:hAnsi="Times New Roman" w:cs="Times New Roman"/>
              <w:sz w:val="24"/>
              <w:szCs w:val="24"/>
              <w:lang w:val="pt-BR" w:bidi="pt-BR"/>
            </w:rPr>
            <w:t>Objetivo</w:t>
          </w:r>
        </w:p>
      </w:sdtContent>
    </w:sdt>
    <w:p w:rsidR="00394A6D" w:rsidRPr="0041421B" w:rsidRDefault="000955FB" w:rsidP="0041421B">
      <w:pPr>
        <w:pStyle w:val="Commarcadores"/>
        <w:numPr>
          <w:ilvl w:val="0"/>
          <w:numId w:val="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Exercer o cargo de </w:t>
      </w:r>
      <w:r w:rsidR="005B65D3" w:rsidRPr="0041421B">
        <w:rPr>
          <w:rFonts w:ascii="Times New Roman" w:hAnsi="Times New Roman" w:cs="Times New Roman"/>
          <w:sz w:val="24"/>
          <w:szCs w:val="24"/>
          <w:lang w:val="pt-BR"/>
        </w:rPr>
        <w:t>técnica de enfermagem com responsabilidade e compromisso.</w:t>
      </w:r>
    </w:p>
    <w:sdt>
      <w:sdtPr>
        <w:rPr>
          <w:rFonts w:ascii="Times New Roman" w:hAnsi="Times New Roman" w:cs="Times New Roman"/>
          <w:sz w:val="24"/>
          <w:szCs w:val="24"/>
          <w:lang w:val="pt-BR"/>
        </w:rPr>
        <w:alias w:val="Formação:"/>
        <w:tag w:val="Escolaridade:"/>
        <w:id w:val="1513793667"/>
        <w:placeholder>
          <w:docPart w:val="A7319CC308AF4F139AB41CA308F6DCDD"/>
        </w:placeholder>
        <w:temporary/>
        <w:showingPlcHdr/>
        <w15:appearance w15:val="hidden"/>
      </w:sdtPr>
      <w:sdtEndPr/>
      <w:sdtContent>
        <w:p w:rsidR="00394A6D" w:rsidRPr="0041421B" w:rsidRDefault="007D00B3" w:rsidP="0041421B">
          <w:pPr>
            <w:pStyle w:val="Ttulo1"/>
            <w:spacing w:after="0" w:line="360" w:lineRule="auto"/>
            <w:rPr>
              <w:rFonts w:ascii="Times New Roman" w:hAnsi="Times New Roman" w:cs="Times New Roman"/>
              <w:sz w:val="24"/>
              <w:szCs w:val="24"/>
              <w:lang w:val="pt-BR"/>
            </w:rPr>
          </w:pPr>
          <w:r w:rsidRPr="0041421B">
            <w:rPr>
              <w:rFonts w:ascii="Times New Roman" w:hAnsi="Times New Roman" w:cs="Times New Roman"/>
              <w:sz w:val="24"/>
              <w:szCs w:val="24"/>
              <w:lang w:val="pt-BR" w:bidi="pt-BR"/>
            </w:rPr>
            <w:t>Formação</w:t>
          </w:r>
        </w:p>
      </w:sdtContent>
    </w:sdt>
    <w:p w:rsidR="005B65D3" w:rsidRPr="0041421B" w:rsidRDefault="005B65D3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Téc. De Enfermagem – Escola Ideal de Enfermagem</w:t>
      </w:r>
    </w:p>
    <w:sdt>
      <w:sdtPr>
        <w:rPr>
          <w:rFonts w:ascii="Times New Roman" w:hAnsi="Times New Roman" w:cs="Times New Roman"/>
          <w:sz w:val="24"/>
          <w:szCs w:val="24"/>
          <w:lang w:val="pt-BR"/>
        </w:rPr>
        <w:alias w:val="Experiência:"/>
        <w:tag w:val="Experiência:"/>
        <w:id w:val="1494989950"/>
        <w:placeholder>
          <w:docPart w:val="D59EA169AF33493FA3290D681084B86B"/>
        </w:placeholder>
        <w:temporary/>
        <w:showingPlcHdr/>
        <w15:appearance w15:val="hidden"/>
      </w:sdtPr>
      <w:sdtEndPr/>
      <w:sdtContent>
        <w:p w:rsidR="00394A6D" w:rsidRPr="0041421B" w:rsidRDefault="007D00B3" w:rsidP="0041421B">
          <w:pPr>
            <w:pStyle w:val="Ttulo1"/>
            <w:spacing w:after="0" w:line="360" w:lineRule="auto"/>
            <w:rPr>
              <w:rFonts w:ascii="Times New Roman" w:hAnsi="Times New Roman" w:cs="Times New Roman"/>
              <w:sz w:val="24"/>
              <w:szCs w:val="24"/>
              <w:lang w:val="pt-BR"/>
            </w:rPr>
          </w:pPr>
          <w:r w:rsidRPr="0041421B">
            <w:rPr>
              <w:rFonts w:ascii="Times New Roman" w:hAnsi="Times New Roman" w:cs="Times New Roman"/>
              <w:sz w:val="24"/>
              <w:szCs w:val="24"/>
              <w:lang w:val="pt-BR" w:bidi="pt-BR"/>
            </w:rPr>
            <w:t>Experiência</w:t>
          </w:r>
        </w:p>
      </w:sdtContent>
    </w:sdt>
    <w:p w:rsidR="005B65D3" w:rsidRPr="0041421B" w:rsidRDefault="005B65D3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  <w:t>Prefeitura Municipal de Contagem</w:t>
      </w:r>
    </w:p>
    <w:p w:rsidR="00EB4E49" w:rsidRPr="0041421B" w:rsidRDefault="005B65D3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  <w:t xml:space="preserve">Cargo: Técnica de enfermagem </w:t>
      </w:r>
    </w:p>
    <w:p w:rsidR="00394A6D" w:rsidRPr="0041421B" w:rsidRDefault="007E080F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caps w:val="0"/>
          <w:sz w:val="24"/>
          <w:szCs w:val="24"/>
          <w:lang w:val="pt-BR" w:bidi="pt-BR"/>
        </w:rPr>
      </w:pPr>
      <w:r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 w:bidi="pt-BR"/>
        </w:rPr>
        <w:t xml:space="preserve">Período: </w:t>
      </w:r>
      <w:r w:rsidR="005B65D3"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 w:bidi="pt-BR"/>
        </w:rPr>
        <w:t>02/05/2015 a 01/03/2019</w:t>
      </w:r>
    </w:p>
    <w:p w:rsidR="000955FB" w:rsidRPr="0041421B" w:rsidRDefault="000955FB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</w:pPr>
    </w:p>
    <w:p w:rsidR="005B65D3" w:rsidRPr="0041421B" w:rsidRDefault="005B65D3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  <w:t>Clínica Esmeralda</w:t>
      </w:r>
    </w:p>
    <w:p w:rsidR="005B65D3" w:rsidRPr="0041421B" w:rsidRDefault="005B65D3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  <w:t xml:space="preserve">Cargo: Técnica de enfermagem </w:t>
      </w:r>
    </w:p>
    <w:p w:rsidR="005B65D3" w:rsidRPr="0041421B" w:rsidRDefault="005B65D3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caps w:val="0"/>
          <w:sz w:val="24"/>
          <w:szCs w:val="24"/>
          <w:lang w:val="pt-BR" w:bidi="pt-BR"/>
        </w:rPr>
      </w:pPr>
      <w:r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 w:bidi="pt-BR"/>
        </w:rPr>
        <w:t xml:space="preserve">Período: </w:t>
      </w:r>
      <w:r w:rsidRPr="0041421B">
        <w:rPr>
          <w:rFonts w:ascii="Times New Roman" w:hAnsi="Times New Roman" w:cs="Times New Roman"/>
          <w:b w:val="0"/>
          <w:caps w:val="0"/>
          <w:sz w:val="24"/>
          <w:szCs w:val="24"/>
          <w:lang w:val="pt-BR" w:bidi="pt-BR"/>
        </w:rPr>
        <w:t>15/05/2014 a 02/05/2015</w:t>
      </w:r>
    </w:p>
    <w:p w:rsidR="005B65D3" w:rsidRPr="0041421B" w:rsidRDefault="005B65D3" w:rsidP="0041421B">
      <w:pPr>
        <w:pStyle w:val="Ttulo2"/>
        <w:spacing w:before="0" w:after="0" w:line="360" w:lineRule="auto"/>
        <w:rPr>
          <w:rFonts w:ascii="Times New Roman" w:hAnsi="Times New Roman" w:cs="Times New Roman"/>
          <w:b w:val="0"/>
          <w:caps w:val="0"/>
          <w:sz w:val="24"/>
          <w:szCs w:val="24"/>
          <w:lang w:val="pt-BR"/>
        </w:rPr>
      </w:pPr>
    </w:p>
    <w:p w:rsidR="00EB4E49" w:rsidRPr="0041421B" w:rsidRDefault="00F836A1" w:rsidP="0041421B">
      <w:pPr>
        <w:pStyle w:val="Ttulo1"/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Curso</w:t>
      </w:r>
    </w:p>
    <w:p w:rsidR="00EB4E49" w:rsidRPr="0041421B" w:rsidRDefault="00F836A1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Informática</w:t>
      </w:r>
    </w:p>
    <w:p w:rsidR="0041421B" w:rsidRPr="0041421B" w:rsidRDefault="0041421B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Cuidados com pacientes idosos particulares</w:t>
      </w:r>
    </w:p>
    <w:p w:rsidR="0041421B" w:rsidRPr="0041421B" w:rsidRDefault="0041421B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Informatização </w:t>
      </w:r>
      <w:r w:rsidRPr="0041421B">
        <w:rPr>
          <w:rFonts w:ascii="Times New Roman" w:hAnsi="Times New Roman" w:cs="Times New Roman"/>
          <w:sz w:val="24"/>
          <w:szCs w:val="24"/>
          <w:lang w:val="pt-BR"/>
        </w:rPr>
        <w:t>(Hospital</w:t>
      </w: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 e Maternidade Sta. </w:t>
      </w:r>
      <w:bookmarkStart w:id="0" w:name="_GoBack"/>
      <w:bookmarkEnd w:id="0"/>
      <w:r w:rsidRPr="0041421B">
        <w:rPr>
          <w:rFonts w:ascii="Times New Roman" w:hAnsi="Times New Roman" w:cs="Times New Roman"/>
          <w:sz w:val="24"/>
          <w:szCs w:val="24"/>
          <w:lang w:val="pt-BR"/>
        </w:rPr>
        <w:t>Rita)</w:t>
      </w:r>
    </w:p>
    <w:p w:rsidR="0041421B" w:rsidRPr="0041421B" w:rsidRDefault="0041421B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Queimaduras e feridas -  Clínica Padre Eustáquio</w:t>
      </w:r>
    </w:p>
    <w:p w:rsidR="0041421B" w:rsidRPr="0041421B" w:rsidRDefault="0041421B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Palestras – Sentidos do Nascer Atividades Voluntárias na Área de Saúde </w:t>
      </w:r>
      <w:r w:rsidRPr="0041421B">
        <w:rPr>
          <w:rFonts w:ascii="Times New Roman" w:hAnsi="Times New Roman" w:cs="Times New Roman"/>
          <w:sz w:val="24"/>
          <w:szCs w:val="24"/>
          <w:lang w:val="pt-BR"/>
        </w:rPr>
        <w:t>(Projeto</w:t>
      </w: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 Ação Cidadã)</w:t>
      </w:r>
    </w:p>
    <w:p w:rsidR="0041421B" w:rsidRPr="0041421B" w:rsidRDefault="0041421B" w:rsidP="004142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Atendimento ao </w:t>
      </w:r>
      <w:r w:rsidRPr="0041421B">
        <w:rPr>
          <w:rFonts w:ascii="Times New Roman" w:hAnsi="Times New Roman" w:cs="Times New Roman"/>
          <w:sz w:val="24"/>
          <w:szCs w:val="24"/>
          <w:lang w:val="pt-BR"/>
        </w:rPr>
        <w:t>cliente -</w:t>
      </w:r>
      <w:r w:rsidRPr="0041421B">
        <w:rPr>
          <w:rFonts w:ascii="Times New Roman" w:hAnsi="Times New Roman" w:cs="Times New Roman"/>
          <w:sz w:val="24"/>
          <w:szCs w:val="24"/>
          <w:lang w:val="pt-BR"/>
        </w:rPr>
        <w:t xml:space="preserve">  SEBRAE</w:t>
      </w:r>
    </w:p>
    <w:p w:rsidR="0041421B" w:rsidRPr="0041421B" w:rsidRDefault="0041421B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  <w:lang w:val="pt-BR"/>
        </w:rPr>
      </w:pPr>
    </w:p>
    <w:p w:rsidR="00F836A1" w:rsidRPr="0041421B" w:rsidRDefault="00F836A1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  <w:lang w:val="pt-BR"/>
        </w:rPr>
      </w:pPr>
    </w:p>
    <w:p w:rsidR="00F836A1" w:rsidRPr="0041421B" w:rsidRDefault="00F836A1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b/>
          <w:sz w:val="24"/>
          <w:szCs w:val="24"/>
          <w:lang w:val="pt-BR"/>
        </w:rPr>
        <w:t>Habilidades</w:t>
      </w:r>
    </w:p>
    <w:p w:rsidR="00EB4E49" w:rsidRPr="0041421B" w:rsidRDefault="00F836A1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Boa comunicação</w:t>
      </w:r>
    </w:p>
    <w:p w:rsidR="00F836A1" w:rsidRPr="0041421B" w:rsidRDefault="00F836A1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Compromisso</w:t>
      </w:r>
    </w:p>
    <w:p w:rsidR="00F836A1" w:rsidRPr="0041421B" w:rsidRDefault="00F836A1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Organização</w:t>
      </w:r>
    </w:p>
    <w:p w:rsidR="00D56207" w:rsidRPr="0041421B" w:rsidRDefault="00F836A1" w:rsidP="0041421B">
      <w:pPr>
        <w:pStyle w:val="Commarcadores"/>
        <w:numPr>
          <w:ilvl w:val="0"/>
          <w:numId w:val="0"/>
        </w:numPr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  <w:lang w:val="pt-BR"/>
        </w:rPr>
      </w:pPr>
      <w:r w:rsidRPr="0041421B">
        <w:rPr>
          <w:rFonts w:ascii="Times New Roman" w:hAnsi="Times New Roman" w:cs="Times New Roman"/>
          <w:sz w:val="24"/>
          <w:szCs w:val="24"/>
          <w:lang w:val="pt-BR"/>
        </w:rPr>
        <w:t>Pontualidade</w:t>
      </w:r>
    </w:p>
    <w:sectPr w:rsidR="00D56207" w:rsidRPr="0041421B" w:rsidSect="0040759C">
      <w:footerReference w:type="default" r:id="rId8"/>
      <w:pgSz w:w="11906" w:h="16838" w:code="9"/>
      <w:pgMar w:top="1008" w:right="1008" w:bottom="1152" w:left="100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1C4" w:rsidRDefault="00BE01C4">
      <w:pPr>
        <w:spacing w:after="0"/>
      </w:pPr>
      <w:r>
        <w:separator/>
      </w:r>
    </w:p>
  </w:endnote>
  <w:endnote w:type="continuationSeparator" w:id="0">
    <w:p w:rsidR="00BE01C4" w:rsidRDefault="00BE01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6179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4A6D" w:rsidRDefault="007D00B3">
        <w:pPr>
          <w:pStyle w:val="Rodap"/>
        </w:pPr>
        <w:r>
          <w:rPr>
            <w:lang w:val="pt-BR" w:bidi="pt-BR"/>
          </w:rPr>
          <w:fldChar w:fldCharType="begin"/>
        </w:r>
        <w:r>
          <w:rPr>
            <w:lang w:val="pt-BR" w:bidi="pt-BR"/>
          </w:rPr>
          <w:instrText xml:space="preserve"> PAGE   \* MERGEFORMAT </w:instrText>
        </w:r>
        <w:r>
          <w:rPr>
            <w:lang w:val="pt-BR" w:bidi="pt-BR"/>
          </w:rPr>
          <w:fldChar w:fldCharType="separate"/>
        </w:r>
        <w:r w:rsidR="0041421B">
          <w:rPr>
            <w:noProof/>
            <w:lang w:val="pt-BR" w:bidi="pt-BR"/>
          </w:rPr>
          <w:t>2</w:t>
        </w:r>
        <w:r>
          <w:rPr>
            <w:noProof/>
            <w:lang w:val="pt-BR" w:bidi="pt-B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1C4" w:rsidRDefault="00BE01C4">
      <w:pPr>
        <w:spacing w:after="0"/>
      </w:pPr>
      <w:r>
        <w:separator/>
      </w:r>
    </w:p>
  </w:footnote>
  <w:footnote w:type="continuationSeparator" w:id="0">
    <w:p w:rsidR="00BE01C4" w:rsidRDefault="00BE01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63E7B54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564550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F8FE8E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A12FB6C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C223C2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18531A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42CA9E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A123998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51AE12A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C9CC47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>
    <w:nsid w:val="39D60330"/>
    <w:multiLevelType w:val="multilevel"/>
    <w:tmpl w:val="867E0FF0"/>
    <w:lvl w:ilvl="0">
      <w:start w:val="1"/>
      <w:numFmt w:val="bullet"/>
      <w:pStyle w:val="Commarcadores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1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lvl w:ilvl="0">
        <w:start w:val="1"/>
        <w:numFmt w:val="bullet"/>
        <w:pStyle w:val="Commarcadores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>
    <w:abstractNumId w:val="10"/>
    <w:lvlOverride w:ilvl="0">
      <w:lvl w:ilvl="0">
        <w:start w:val="1"/>
        <w:numFmt w:val="bullet"/>
        <w:pStyle w:val="Commarcadores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>
    <w:abstractNumId w:val="10"/>
    <w:lvlOverride w:ilvl="0">
      <w:lvl w:ilvl="0">
        <w:start w:val="1"/>
        <w:numFmt w:val="bullet"/>
        <w:pStyle w:val="Commarcadores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>
    <w:abstractNumId w:val="10"/>
    <w:lvlOverride w:ilvl="0">
      <w:lvl w:ilvl="0">
        <w:start w:val="1"/>
        <w:numFmt w:val="bullet"/>
        <w:pStyle w:val="Commarcadores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49"/>
    <w:rsid w:val="000837C7"/>
    <w:rsid w:val="000955FB"/>
    <w:rsid w:val="00170548"/>
    <w:rsid w:val="00374627"/>
    <w:rsid w:val="00394A6D"/>
    <w:rsid w:val="003F19B9"/>
    <w:rsid w:val="0040759C"/>
    <w:rsid w:val="0041421B"/>
    <w:rsid w:val="004476A1"/>
    <w:rsid w:val="005114E7"/>
    <w:rsid w:val="005B65D3"/>
    <w:rsid w:val="005E5E55"/>
    <w:rsid w:val="00616068"/>
    <w:rsid w:val="006745B9"/>
    <w:rsid w:val="006E401C"/>
    <w:rsid w:val="00717D79"/>
    <w:rsid w:val="0077621B"/>
    <w:rsid w:val="007963CE"/>
    <w:rsid w:val="007D00B3"/>
    <w:rsid w:val="007E080F"/>
    <w:rsid w:val="00840772"/>
    <w:rsid w:val="008916B6"/>
    <w:rsid w:val="008E10EB"/>
    <w:rsid w:val="009763C8"/>
    <w:rsid w:val="00A477B3"/>
    <w:rsid w:val="00A8131A"/>
    <w:rsid w:val="00B769EE"/>
    <w:rsid w:val="00BD7DE6"/>
    <w:rsid w:val="00BE01C4"/>
    <w:rsid w:val="00C16782"/>
    <w:rsid w:val="00C57E43"/>
    <w:rsid w:val="00C72B59"/>
    <w:rsid w:val="00CC75DB"/>
    <w:rsid w:val="00D33143"/>
    <w:rsid w:val="00D56207"/>
    <w:rsid w:val="00D765AF"/>
    <w:rsid w:val="00DD4208"/>
    <w:rsid w:val="00EA2B92"/>
    <w:rsid w:val="00EB4E49"/>
    <w:rsid w:val="00F8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FC2A5F-74AB-452A-9E72-CFDB1193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pt-PT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207"/>
  </w:style>
  <w:style w:type="paragraph" w:styleId="Ttulo1">
    <w:name w:val="heading 1"/>
    <w:basedOn w:val="Normal"/>
    <w:link w:val="Ttulo1Char"/>
    <w:uiPriority w:val="9"/>
    <w:qFormat/>
    <w:rsid w:val="00D56207"/>
    <w:pPr>
      <w:keepNext/>
      <w:keepLines/>
      <w:spacing w:before="400" w:after="60"/>
      <w:contextualSpacing/>
      <w:outlineLvl w:val="0"/>
    </w:pPr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D56207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75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75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2"/>
    <w:qFormat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tuloChar">
    <w:name w:val="Título Char"/>
    <w:basedOn w:val="Fontepargpadro"/>
    <w:link w:val="Ttulo"/>
    <w:uiPriority w:val="2"/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styleId="TextodoEspaoReservado">
    <w:name w:val="Placeholder Text"/>
    <w:basedOn w:val="Fontepargpadro"/>
    <w:uiPriority w:val="99"/>
    <w:semiHidden/>
    <w:rsid w:val="008916B6"/>
    <w:rPr>
      <w:color w:val="707070" w:themeColor="accent3" w:themeShade="BF"/>
    </w:rPr>
  </w:style>
  <w:style w:type="paragraph" w:styleId="Commarcadores">
    <w:name w:val="List Bullet"/>
    <w:basedOn w:val="Normal"/>
    <w:uiPriority w:val="10"/>
    <w:qFormat/>
    <w:pPr>
      <w:numPr>
        <w:numId w:val="14"/>
      </w:numPr>
      <w:spacing w:after="80"/>
    </w:pPr>
  </w:style>
  <w:style w:type="paragraph" w:styleId="Cabealho">
    <w:name w:val="header"/>
    <w:basedOn w:val="Normal"/>
    <w:link w:val="CabealhoChar"/>
    <w:uiPriority w:val="99"/>
    <w:unhideWhenUsed/>
    <w:pPr>
      <w:spacing w:after="0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spacing w:after="0"/>
    </w:pPr>
    <w:rPr>
      <w:color w:val="141414" w:themeColor="accent1"/>
    </w:rPr>
  </w:style>
  <w:style w:type="character" w:customStyle="1" w:styleId="RodapChar">
    <w:name w:val="Rodapé Char"/>
    <w:basedOn w:val="Fontepargpadro"/>
    <w:link w:val="Rodap"/>
    <w:uiPriority w:val="99"/>
    <w:rPr>
      <w:color w:val="141414" w:themeColor="accent1"/>
    </w:rPr>
  </w:style>
  <w:style w:type="character" w:styleId="Refdecomentrio">
    <w:name w:val="annotation reference"/>
    <w:basedOn w:val="Fontepargpadro"/>
    <w:uiPriority w:val="99"/>
    <w:semiHidden/>
    <w:unhideWhenUsed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after="160"/>
    </w:pPr>
    <w:rPr>
      <w:color w:val="auto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color w:val="auto"/>
      <w:szCs w:val="20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</w:rPr>
  </w:style>
  <w:style w:type="character" w:customStyle="1" w:styleId="Ttulo1Char">
    <w:name w:val="Título 1 Char"/>
    <w:basedOn w:val="Fontepargpadro"/>
    <w:link w:val="Ttulo1"/>
    <w:uiPriority w:val="9"/>
    <w:rsid w:val="00D56207"/>
    <w:rPr>
      <w:rFonts w:asciiTheme="majorHAnsi" w:eastAsiaTheme="majorEastAsia" w:hAnsiTheme="majorHAnsi" w:cstheme="majorBidi"/>
      <w:b/>
      <w:color w:val="4E4E4E" w:themeColor="accent1" w:themeTint="BF"/>
      <w:sz w:val="28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D56207"/>
    <w:rPr>
      <w:rFonts w:asciiTheme="majorHAnsi" w:eastAsiaTheme="majorEastAsia" w:hAnsiTheme="majorHAnsi" w:cstheme="majorBidi"/>
      <w:b/>
      <w:caps/>
      <w:color w:val="191919" w:themeColor="background2" w:themeShade="1A"/>
      <w:szCs w:val="26"/>
    </w:rPr>
  </w:style>
  <w:style w:type="paragraph" w:styleId="Bibliografia">
    <w:name w:val="Bibliography"/>
    <w:basedOn w:val="Normal"/>
    <w:next w:val="Normal"/>
    <w:uiPriority w:val="37"/>
    <w:semiHidden/>
    <w:unhideWhenUsed/>
    <w:rsid w:val="00CC75DB"/>
  </w:style>
  <w:style w:type="paragraph" w:styleId="Textoembloco">
    <w:name w:val="Block Text"/>
    <w:basedOn w:val="Normal"/>
    <w:uiPriority w:val="99"/>
    <w:semiHidden/>
    <w:unhideWhenUsed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C75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C75DB"/>
  </w:style>
  <w:style w:type="paragraph" w:styleId="Corpodetexto2">
    <w:name w:val="Body Text 2"/>
    <w:basedOn w:val="Normal"/>
    <w:link w:val="Corpodetexto2Char"/>
    <w:uiPriority w:val="99"/>
    <w:semiHidden/>
    <w:unhideWhenUsed/>
    <w:rsid w:val="00CC75DB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C75DB"/>
  </w:style>
  <w:style w:type="paragraph" w:styleId="Corpodetexto3">
    <w:name w:val="Body Text 3"/>
    <w:basedOn w:val="Normal"/>
    <w:link w:val="Corpodetexto3Char"/>
    <w:uiPriority w:val="99"/>
    <w:semiHidden/>
    <w:unhideWhenUsed/>
    <w:rsid w:val="00CC75DB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C75DB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CC75DB"/>
    <w:pPr>
      <w:spacing w:after="28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CC75DB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75D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C75DB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CC75DB"/>
    <w:pPr>
      <w:spacing w:after="28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CC75DB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CC75D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CC75DB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CC75DB"/>
    <w:pPr>
      <w:spacing w:after="120"/>
      <w:ind w:left="283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CC75DB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CC75DB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Encerramento">
    <w:name w:val="Closing"/>
    <w:basedOn w:val="Normal"/>
    <w:link w:val="Encerramento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EncerramentoChar">
    <w:name w:val="Encerramento Char"/>
    <w:basedOn w:val="Fontepargpadro"/>
    <w:link w:val="Encerramento"/>
    <w:uiPriority w:val="2"/>
    <w:semiHidden/>
    <w:rsid w:val="00CC75DB"/>
  </w:style>
  <w:style w:type="table" w:styleId="GradeColorida">
    <w:name w:val="Colorful Grid"/>
    <w:basedOn w:val="Tabela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C75DB"/>
    <w:rPr>
      <w:b/>
      <w:bCs/>
      <w:color w:val="auto"/>
      <w:szCs w:val="20"/>
      <w:lang w:eastAsia="en-US"/>
    </w:rPr>
  </w:style>
  <w:style w:type="table" w:styleId="ListaEscura">
    <w:name w:val="Dark List"/>
    <w:basedOn w:val="Tabela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a">
    <w:name w:val="Date"/>
    <w:basedOn w:val="Normal"/>
    <w:next w:val="Normal"/>
    <w:link w:val="DataChar"/>
    <w:uiPriority w:val="1"/>
    <w:semiHidden/>
    <w:unhideWhenUsed/>
    <w:qFormat/>
    <w:rsid w:val="00CC75DB"/>
  </w:style>
  <w:style w:type="character" w:customStyle="1" w:styleId="DataChar">
    <w:name w:val="Data Char"/>
    <w:basedOn w:val="Fontepargpadro"/>
    <w:link w:val="Data"/>
    <w:uiPriority w:val="1"/>
    <w:semiHidden/>
    <w:rsid w:val="00CC75DB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CC75DB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CC75DB"/>
    <w:pPr>
      <w:spacing w:after="0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CC75DB"/>
  </w:style>
  <w:style w:type="character" w:styleId="nfase">
    <w:name w:val="Emphasis"/>
    <w:basedOn w:val="Fontepargpadro"/>
    <w:uiPriority w:val="20"/>
    <w:semiHidden/>
    <w:unhideWhenUsed/>
    <w:qFormat/>
    <w:rsid w:val="00CC75DB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CC75DB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C75DB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8916B6"/>
    <w:rPr>
      <w:color w:val="5F5F5F" w:themeColor="accent4" w:themeShade="BF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CC75DB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C75DB"/>
    <w:pPr>
      <w:spacing w:after="0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C75DB"/>
    <w:rPr>
      <w:szCs w:val="20"/>
    </w:rPr>
  </w:style>
  <w:style w:type="table" w:styleId="TabeladeGrade1Clara">
    <w:name w:val="Grid Table 1 Light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">
    <w:name w:val="Hashtag"/>
    <w:basedOn w:val="Fontepargpadro"/>
    <w:uiPriority w:val="99"/>
    <w:semiHidden/>
    <w:unhideWhenUsed/>
    <w:rsid w:val="00CC75DB"/>
    <w:rPr>
      <w:color w:val="2B579A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75DB"/>
    <w:rPr>
      <w:rFonts w:asciiTheme="majorHAnsi" w:eastAsiaTheme="majorEastAsia" w:hAnsiTheme="majorHAnsi" w:cstheme="majorBidi"/>
      <w:i/>
      <w:iCs/>
      <w:color w:val="0E0E0E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75DB"/>
    <w:rPr>
      <w:rFonts w:asciiTheme="majorHAnsi" w:eastAsiaTheme="majorEastAsia" w:hAnsiTheme="majorHAnsi" w:cstheme="majorBidi"/>
      <w:color w:val="0E0E0E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75DB"/>
    <w:rPr>
      <w:rFonts w:asciiTheme="majorHAnsi" w:eastAsiaTheme="majorEastAsia" w:hAnsiTheme="majorHAnsi" w:cstheme="majorBidi"/>
      <w:color w:val="090909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75DB"/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75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75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CC75DB"/>
  </w:style>
  <w:style w:type="paragraph" w:styleId="EndereoHTML">
    <w:name w:val="HTML Address"/>
    <w:basedOn w:val="Normal"/>
    <w:link w:val="EndereoHTMLChar"/>
    <w:uiPriority w:val="99"/>
    <w:semiHidden/>
    <w:unhideWhenUsed/>
    <w:rsid w:val="00CC75DB"/>
    <w:pPr>
      <w:spacing w:after="0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CC75DB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CC75DB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CC75DB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CC75DB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C75DB"/>
    <w:pPr>
      <w:spacing w:after="0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C75DB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CC75DB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CC75DB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CC75DB"/>
    <w:rPr>
      <w:i/>
      <w:iCs/>
    </w:rPr>
  </w:style>
  <w:style w:type="character" w:styleId="Hyperlink">
    <w:name w:val="Hyperlink"/>
    <w:basedOn w:val="Fontepargpadro"/>
    <w:uiPriority w:val="99"/>
    <w:unhideWhenUsed/>
    <w:rsid w:val="00CC75DB"/>
    <w:rPr>
      <w:color w:val="5F5F5F" w:themeColor="hyperlink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CC75DB"/>
    <w:pPr>
      <w:spacing w:after="0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CC75DB"/>
    <w:pPr>
      <w:spacing w:after="0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CC75DB"/>
    <w:pPr>
      <w:spacing w:after="0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CC75DB"/>
    <w:pPr>
      <w:spacing w:after="0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CC75DB"/>
    <w:pPr>
      <w:spacing w:after="0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CC75DB"/>
    <w:pPr>
      <w:spacing w:after="0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CC75DB"/>
    <w:pPr>
      <w:spacing w:after="0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CC75DB"/>
    <w:pPr>
      <w:spacing w:after="0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CC75DB"/>
    <w:pPr>
      <w:spacing w:after="0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CC75DB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C75DB"/>
    <w:rPr>
      <w:i/>
      <w:iCs/>
      <w:color w:val="141414" w:themeColor="accent1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C75DB"/>
    <w:rPr>
      <w:i/>
      <w:iCs/>
      <w:color w:val="141414" w:themeColor="accent1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C75DB"/>
    <w:rPr>
      <w:b/>
      <w:bCs/>
      <w:smallCaps/>
      <w:color w:val="141414" w:themeColor="accent1"/>
      <w:spacing w:val="5"/>
    </w:rPr>
  </w:style>
  <w:style w:type="table" w:styleId="GradeClara">
    <w:name w:val="Light Grid"/>
    <w:basedOn w:val="Tabela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8" w:space="0" w:color="141414" w:themeColor="accent1"/>
        <w:bottom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a">
    <w:name w:val="List"/>
    <w:basedOn w:val="Normal"/>
    <w:uiPriority w:val="99"/>
    <w:semiHidden/>
    <w:unhideWhenUsed/>
    <w:rsid w:val="00CC75DB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CC75DB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CC75DB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CC75DB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CC75DB"/>
    <w:pPr>
      <w:ind w:left="1415" w:hanging="283"/>
      <w:contextualSpacing/>
    </w:pPr>
  </w:style>
  <w:style w:type="paragraph" w:styleId="Commarcadores2">
    <w:name w:val="List Bullet 2"/>
    <w:basedOn w:val="Normal"/>
    <w:uiPriority w:val="99"/>
    <w:semiHidden/>
    <w:unhideWhenUsed/>
    <w:rsid w:val="00CC75DB"/>
    <w:pPr>
      <w:numPr>
        <w:numId w:val="5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CC75DB"/>
    <w:pPr>
      <w:numPr>
        <w:numId w:val="6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CC75DB"/>
    <w:pPr>
      <w:numPr>
        <w:numId w:val="7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CC75DB"/>
    <w:pPr>
      <w:numPr>
        <w:numId w:val="8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CC75DB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CC75DB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CC75DB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CC75DB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CC75DB"/>
    <w:pPr>
      <w:spacing w:after="120"/>
      <w:ind w:left="1415"/>
      <w:contextualSpacing/>
    </w:pPr>
  </w:style>
  <w:style w:type="paragraph" w:styleId="Numerada">
    <w:name w:val="List Number"/>
    <w:basedOn w:val="Normal"/>
    <w:uiPriority w:val="12"/>
    <w:rsid w:val="00CC75DB"/>
    <w:pPr>
      <w:numPr>
        <w:numId w:val="9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CC75DB"/>
    <w:pPr>
      <w:numPr>
        <w:numId w:val="10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CC75DB"/>
    <w:pPr>
      <w:numPr>
        <w:numId w:val="11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CC75DB"/>
    <w:pPr>
      <w:numPr>
        <w:numId w:val="12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CC75DB"/>
    <w:pPr>
      <w:numPr>
        <w:numId w:val="13"/>
      </w:numPr>
      <w:contextualSpacing/>
    </w:pPr>
  </w:style>
  <w:style w:type="paragraph" w:styleId="PargrafodaLista">
    <w:name w:val="List Paragraph"/>
    <w:basedOn w:val="Normal"/>
    <w:uiPriority w:val="34"/>
    <w:semiHidden/>
    <w:unhideWhenUsed/>
    <w:qFormat/>
    <w:rsid w:val="00CC75DB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Borders>
        <w:top w:val="single" w:sz="4" w:space="0" w:color="141414" w:themeColor="accent1"/>
        <w:bottom w:val="single" w:sz="4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CC75DB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bottom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Fontepargpadro"/>
    <w:uiPriority w:val="99"/>
    <w:semiHidden/>
    <w:unhideWhenUsed/>
    <w:rsid w:val="00CC75DB"/>
    <w:rPr>
      <w:color w:val="2B579A"/>
      <w:shd w:val="clear" w:color="auto" w:fill="E6E6E6"/>
    </w:r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C75D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36"/>
    <w:semiHidden/>
    <w:unhideWhenUsed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CC75DB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CC75DB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CC75DB"/>
    <w:pPr>
      <w:spacing w:after="0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CC75DB"/>
  </w:style>
  <w:style w:type="character" w:styleId="Nmerodepgina">
    <w:name w:val="page number"/>
    <w:basedOn w:val="Fontepargpadro"/>
    <w:uiPriority w:val="99"/>
    <w:semiHidden/>
    <w:unhideWhenUsed/>
    <w:rsid w:val="00CC75DB"/>
  </w:style>
  <w:style w:type="table" w:styleId="TabelaSimples1">
    <w:name w:val="Plain Table 1"/>
    <w:basedOn w:val="Tabelanormal"/>
    <w:uiPriority w:val="41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2"/>
    <w:rsid w:val="00CC75DB"/>
    <w:pPr>
      <w:spacing w:after="0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3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CC75DB"/>
    <w:pPr>
      <w:spacing w:after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CC75DB"/>
    <w:pPr>
      <w:spacing w:after="0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CC75DB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semiHidden/>
    <w:rsid w:val="00CC75DB"/>
    <w:rPr>
      <w:i/>
      <w:iCs/>
    </w:rPr>
  </w:style>
  <w:style w:type="paragraph" w:styleId="Saudao">
    <w:name w:val="Salutation"/>
    <w:basedOn w:val="Normal"/>
    <w:next w:val="Normal"/>
    <w:link w:val="SaudaoChar"/>
    <w:uiPriority w:val="2"/>
    <w:semiHidden/>
    <w:unhideWhenUsed/>
    <w:qFormat/>
    <w:rsid w:val="00CC75DB"/>
  </w:style>
  <w:style w:type="character" w:customStyle="1" w:styleId="SaudaoChar">
    <w:name w:val="Saudação Char"/>
    <w:basedOn w:val="Fontepargpadro"/>
    <w:link w:val="Saudao"/>
    <w:uiPriority w:val="2"/>
    <w:semiHidden/>
    <w:rsid w:val="00CC75DB"/>
  </w:style>
  <w:style w:type="paragraph" w:styleId="Assinatura">
    <w:name w:val="Signature"/>
    <w:basedOn w:val="Normal"/>
    <w:link w:val="Assinatura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AssinaturaChar">
    <w:name w:val="Assinatura Char"/>
    <w:basedOn w:val="Fontepargpadro"/>
    <w:link w:val="Assinatura"/>
    <w:uiPriority w:val="2"/>
    <w:semiHidden/>
    <w:rsid w:val="00CC75DB"/>
  </w:style>
  <w:style w:type="character" w:customStyle="1" w:styleId="SmartHyperlink">
    <w:name w:val="Smart Hyperlink"/>
    <w:basedOn w:val="Fontepargpadro"/>
    <w:uiPriority w:val="99"/>
    <w:semiHidden/>
    <w:unhideWhenUsed/>
    <w:rsid w:val="00CC75DB"/>
    <w:rPr>
      <w:u w:val="dotted"/>
    </w:rPr>
  </w:style>
  <w:style w:type="character" w:styleId="Forte">
    <w:name w:val="Strong"/>
    <w:basedOn w:val="Fontepargpadro"/>
    <w:uiPriority w:val="22"/>
    <w:semiHidden/>
    <w:unhideWhenUsed/>
    <w:qFormat/>
    <w:rsid w:val="00CC75DB"/>
    <w:rPr>
      <w:b/>
      <w:bCs/>
    </w:rPr>
  </w:style>
  <w:style w:type="paragraph" w:styleId="Subttulo">
    <w:name w:val="Subtitle"/>
    <w:basedOn w:val="Normal"/>
    <w:next w:val="Normal"/>
    <w:link w:val="SubttuloChar"/>
    <w:uiPriority w:val="3"/>
    <w:semiHidden/>
    <w:unhideWhenUsed/>
    <w:qFormat/>
    <w:rsid w:val="00CC75D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3"/>
    <w:semiHidden/>
    <w:rsid w:val="00CC75DB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CC75DB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CC75DB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CC75DB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CC75DB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CC75DB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CC75D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CC75D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CC75DB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CC75DB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CC75DB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CC75DB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CC75DB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CC75D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CC75D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CC75DB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CC75DB"/>
    <w:pPr>
      <w:spacing w:after="0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CC75D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CC75D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CC75DB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CC75D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CC75D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CC75DB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CC75DB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CC75D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CC75DB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CC75D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rsid w:val="00CC75D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CC75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CC75DB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CC75DB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CC75DB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dendicedeautoridades">
    <w:name w:val="toa heading"/>
    <w:basedOn w:val="Normal"/>
    <w:next w:val="Normal"/>
    <w:uiPriority w:val="99"/>
    <w:semiHidden/>
    <w:unhideWhenUsed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CC75DB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CC75DB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CC75DB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CC75DB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CC75DB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CC75DB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CC75DB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CC75DB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CC75DB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C75DB"/>
    <w:pPr>
      <w:spacing w:before="240" w:after="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916B6"/>
    <w:rPr>
      <w:color w:val="5F5F5F" w:themeColor="accent5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oniafeuc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e\AppData\Roaming\Microsoft\Modelos\Curr&#237;culo%20funcio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3DCFA8746434F30874871B6561DDA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C2123E-C417-47F4-A08B-F78EF3FED940}"/>
      </w:docPartPr>
      <w:docPartBody>
        <w:p w:rsidR="00A01249" w:rsidRDefault="006151C0">
          <w:pPr>
            <w:pStyle w:val="03DCFA8746434F30874871B6561DDA70"/>
          </w:pPr>
          <w:r w:rsidRPr="0040759C">
            <w:rPr>
              <w:lang w:bidi="pt-BR"/>
            </w:rPr>
            <w:t>Email</w:t>
          </w:r>
        </w:p>
      </w:docPartBody>
    </w:docPart>
    <w:docPart>
      <w:docPartPr>
        <w:name w:val="ACECEB3668CB42DC9341B49D0CC259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0AE3EA-5035-4ACF-9FFD-30523130B4D1}"/>
      </w:docPartPr>
      <w:docPartBody>
        <w:p w:rsidR="00A01249" w:rsidRDefault="006151C0">
          <w:pPr>
            <w:pStyle w:val="ACECEB3668CB42DC9341B49D0CC259CB"/>
          </w:pPr>
          <w:r w:rsidRPr="0040759C">
            <w:rPr>
              <w:lang w:bidi="pt-BR"/>
            </w:rPr>
            <w:t>Objetivo</w:t>
          </w:r>
        </w:p>
      </w:docPartBody>
    </w:docPart>
    <w:docPart>
      <w:docPartPr>
        <w:name w:val="A7319CC308AF4F139AB41CA308F6DC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9368F2-4F11-4E92-B522-6977D09E77C7}"/>
      </w:docPartPr>
      <w:docPartBody>
        <w:p w:rsidR="00A01249" w:rsidRDefault="006151C0">
          <w:pPr>
            <w:pStyle w:val="A7319CC308AF4F139AB41CA308F6DCDD"/>
          </w:pPr>
          <w:r w:rsidRPr="0040759C">
            <w:rPr>
              <w:lang w:bidi="pt-BR"/>
            </w:rPr>
            <w:t>Formação</w:t>
          </w:r>
        </w:p>
      </w:docPartBody>
    </w:docPart>
    <w:docPart>
      <w:docPartPr>
        <w:name w:val="D59EA169AF33493FA3290D681084B8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D4CAD-1F5A-4A57-8B1B-FCEEF43751CF}"/>
      </w:docPartPr>
      <w:docPartBody>
        <w:p w:rsidR="00A01249" w:rsidRDefault="006151C0">
          <w:pPr>
            <w:pStyle w:val="D59EA169AF33493FA3290D681084B86B"/>
          </w:pPr>
          <w:r w:rsidRPr="0040759C">
            <w:rPr>
              <w:lang w:bidi="pt-BR"/>
            </w:rPr>
            <w:t>Experiência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6F"/>
    <w:rsid w:val="00202E6F"/>
    <w:rsid w:val="006151C0"/>
    <w:rsid w:val="00925986"/>
    <w:rsid w:val="00A0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B797320B835450C9D7C555C6C44EA1B">
    <w:name w:val="FB797320B835450C9D7C555C6C44EA1B"/>
  </w:style>
  <w:style w:type="paragraph" w:customStyle="1" w:styleId="0F9328104E1B4D959FC3EC408242AD68">
    <w:name w:val="0F9328104E1B4D959FC3EC408242AD68"/>
  </w:style>
  <w:style w:type="paragraph" w:customStyle="1" w:styleId="169270D8E39C46BB9230738CDE690F53">
    <w:name w:val="169270D8E39C46BB9230738CDE690F53"/>
  </w:style>
  <w:style w:type="paragraph" w:customStyle="1" w:styleId="8D192764146349DF927BDA28E9F5C270">
    <w:name w:val="8D192764146349DF927BDA28E9F5C270"/>
  </w:style>
  <w:style w:type="paragraph" w:customStyle="1" w:styleId="03DCFA8746434F30874871B6561DDA70">
    <w:name w:val="03DCFA8746434F30874871B6561DDA70"/>
  </w:style>
  <w:style w:type="paragraph" w:customStyle="1" w:styleId="ACECEB3668CB42DC9341B49D0CC259CB">
    <w:name w:val="ACECEB3668CB42DC9341B49D0CC259CB"/>
  </w:style>
  <w:style w:type="paragraph" w:customStyle="1" w:styleId="1E8D5FD6041F49819E1D8D6FC006C823">
    <w:name w:val="1E8D5FD6041F49819E1D8D6FC006C823"/>
  </w:style>
  <w:style w:type="paragraph" w:customStyle="1" w:styleId="A7319CC308AF4F139AB41CA308F6DCDD">
    <w:name w:val="A7319CC308AF4F139AB41CA308F6DCDD"/>
  </w:style>
  <w:style w:type="paragraph" w:customStyle="1" w:styleId="73D4554EDF0845D98DB7637A690E724F">
    <w:name w:val="73D4554EDF0845D98DB7637A690E724F"/>
  </w:style>
  <w:style w:type="paragraph" w:customStyle="1" w:styleId="87C4EBE1AF9F496F9B7EC9A423D021AC">
    <w:name w:val="87C4EBE1AF9F496F9B7EC9A423D021AC"/>
  </w:style>
  <w:style w:type="paragraph" w:customStyle="1" w:styleId="C52D280DF7884C36990A1B9A2D881AD5">
    <w:name w:val="C52D280DF7884C36990A1B9A2D881AD5"/>
  </w:style>
  <w:style w:type="paragraph" w:customStyle="1" w:styleId="0BBEBA74434C4C24A2BACAC547E29256">
    <w:name w:val="0BBEBA74434C4C24A2BACAC547E29256"/>
  </w:style>
  <w:style w:type="paragraph" w:customStyle="1" w:styleId="B06C4A8BF69A4CA7B94C604579E4F598">
    <w:name w:val="B06C4A8BF69A4CA7B94C604579E4F598"/>
  </w:style>
  <w:style w:type="paragraph" w:customStyle="1" w:styleId="45D052F28D884C498B049E5B11961F53">
    <w:name w:val="45D052F28D884C498B049E5B11961F53"/>
  </w:style>
  <w:style w:type="paragraph" w:customStyle="1" w:styleId="E176E943D17743E58231BB60D53CF5E9">
    <w:name w:val="E176E943D17743E58231BB60D53CF5E9"/>
  </w:style>
  <w:style w:type="paragraph" w:customStyle="1" w:styleId="41E071BD1E8445DDAD1D4CAFA1762D28">
    <w:name w:val="41E071BD1E8445DDAD1D4CAFA1762D28"/>
  </w:style>
  <w:style w:type="paragraph" w:customStyle="1" w:styleId="EA11FA85C8EA4527B7752E36B6D6FC60">
    <w:name w:val="EA11FA85C8EA4527B7752E36B6D6FC60"/>
  </w:style>
  <w:style w:type="paragraph" w:customStyle="1" w:styleId="96C73C5B6A7D4C13AF011B938F42DE3C">
    <w:name w:val="96C73C5B6A7D4C13AF011B938F42DE3C"/>
  </w:style>
  <w:style w:type="paragraph" w:customStyle="1" w:styleId="E9BDA195422B4B3FB61A47FADA61D6D5">
    <w:name w:val="E9BDA195422B4B3FB61A47FADA61D6D5"/>
  </w:style>
  <w:style w:type="paragraph" w:customStyle="1" w:styleId="EB28F9B0C84247D287100FADB74EFBF5">
    <w:name w:val="EB28F9B0C84247D287100FADB74EFBF5"/>
  </w:style>
  <w:style w:type="paragraph" w:customStyle="1" w:styleId="8C5553D5D0064B1A9040D94B9611CC31">
    <w:name w:val="8C5553D5D0064B1A9040D94B9611CC31"/>
  </w:style>
  <w:style w:type="paragraph" w:customStyle="1" w:styleId="38217F40CFC24ECFBDBE13A9643ABE78">
    <w:name w:val="38217F40CFC24ECFBDBE13A9643ABE78"/>
  </w:style>
  <w:style w:type="paragraph" w:customStyle="1" w:styleId="72A0F7DCF8D444749454182ECE9096C2">
    <w:name w:val="72A0F7DCF8D444749454182ECE9096C2"/>
  </w:style>
  <w:style w:type="paragraph" w:customStyle="1" w:styleId="91A7EA71F8E74DC49FACE22704A845F4">
    <w:name w:val="91A7EA71F8E74DC49FACE22704A845F4"/>
  </w:style>
  <w:style w:type="paragraph" w:customStyle="1" w:styleId="91F64642C0C34E2FA218E20EFF81DAA1">
    <w:name w:val="91F64642C0C34E2FA218E20EFF81DAA1"/>
  </w:style>
  <w:style w:type="paragraph" w:customStyle="1" w:styleId="1EBD4694A6EE4520A0F530B769064F39">
    <w:name w:val="1EBD4694A6EE4520A0F530B769064F39"/>
  </w:style>
  <w:style w:type="paragraph" w:customStyle="1" w:styleId="44E750F12C07463AA56FC5D3CEC10B9A">
    <w:name w:val="44E750F12C07463AA56FC5D3CEC10B9A"/>
  </w:style>
  <w:style w:type="paragraph" w:customStyle="1" w:styleId="BBBEA41996194EC9829EF6D5C3EF3CEE">
    <w:name w:val="BBBEA41996194EC9829EF6D5C3EF3CEE"/>
  </w:style>
  <w:style w:type="paragraph" w:customStyle="1" w:styleId="D59EA169AF33493FA3290D681084B86B">
    <w:name w:val="D59EA169AF33493FA3290D681084B86B"/>
  </w:style>
  <w:style w:type="paragraph" w:customStyle="1" w:styleId="96740B09C6694480BACEB888C825BE34">
    <w:name w:val="96740B09C6694480BACEB888C825BE34"/>
  </w:style>
  <w:style w:type="paragraph" w:customStyle="1" w:styleId="30DE8B99EEBC4550A44DF1D49035AF60">
    <w:name w:val="30DE8B99EEBC4550A44DF1D49035AF60"/>
  </w:style>
  <w:style w:type="paragraph" w:customStyle="1" w:styleId="194CDDF5AF894E1BB2AB03916C794DFB">
    <w:name w:val="194CDDF5AF894E1BB2AB03916C794DFB"/>
  </w:style>
  <w:style w:type="paragraph" w:customStyle="1" w:styleId="9B76EEA563F241DB8E1F3C09E5D5A70E">
    <w:name w:val="9B76EEA563F241DB8E1F3C09E5D5A70E"/>
  </w:style>
  <w:style w:type="paragraph" w:customStyle="1" w:styleId="404676575BFD4D32855647CD49F78D67">
    <w:name w:val="404676575BFD4D32855647CD49F78D67"/>
  </w:style>
  <w:style w:type="paragraph" w:customStyle="1" w:styleId="8F91EFFB06B1478188D177B0383B653A">
    <w:name w:val="8F91EFFB06B1478188D177B0383B653A"/>
  </w:style>
  <w:style w:type="paragraph" w:customStyle="1" w:styleId="C5547BFB66624D8F8815EA67B1604A86">
    <w:name w:val="C5547BFB66624D8F8815EA67B1604A86"/>
  </w:style>
  <w:style w:type="paragraph" w:customStyle="1" w:styleId="8B3E108E9FB94335BA79CF42AA53C2D0">
    <w:name w:val="8B3E108E9FB94335BA79CF42AA53C2D0"/>
    <w:rsid w:val="00202E6F"/>
  </w:style>
  <w:style w:type="paragraph" w:customStyle="1" w:styleId="554DDAC25728450D84A37093A3423984">
    <w:name w:val="554DDAC25728450D84A37093A3423984"/>
    <w:rsid w:val="00202E6F"/>
  </w:style>
  <w:style w:type="paragraph" w:customStyle="1" w:styleId="91BEF33E15E147AEA6C43474293FC084">
    <w:name w:val="91BEF33E15E147AEA6C43474293FC084"/>
    <w:rsid w:val="00202E6F"/>
  </w:style>
  <w:style w:type="paragraph" w:customStyle="1" w:styleId="F39DAE6481EE454980F8EEB1CAE7D128">
    <w:name w:val="F39DAE6481EE454980F8EEB1CAE7D128"/>
    <w:rsid w:val="00202E6F"/>
  </w:style>
  <w:style w:type="paragraph" w:customStyle="1" w:styleId="51AE056C769141C584ED26F58910B76F">
    <w:name w:val="51AE056C769141C584ED26F58910B76F"/>
    <w:rsid w:val="00202E6F"/>
  </w:style>
  <w:style w:type="paragraph" w:customStyle="1" w:styleId="BC598FE101CA44F5AC0233ACD29E49BC">
    <w:name w:val="BC598FE101CA44F5AC0233ACD29E49BC"/>
    <w:rsid w:val="00202E6F"/>
  </w:style>
  <w:style w:type="paragraph" w:customStyle="1" w:styleId="17A5280D68254214A2390CA39DA46170">
    <w:name w:val="17A5280D68254214A2390CA39DA46170"/>
    <w:rsid w:val="00202E6F"/>
  </w:style>
  <w:style w:type="paragraph" w:customStyle="1" w:styleId="61DD2DF9B79446378C903347F098B1DC">
    <w:name w:val="61DD2DF9B79446378C903347F098B1DC"/>
    <w:rsid w:val="00202E6F"/>
  </w:style>
  <w:style w:type="paragraph" w:customStyle="1" w:styleId="D6B98AE74E3A48B9AFEE5967E8B2853D">
    <w:name w:val="D6B98AE74E3A48B9AFEE5967E8B2853D"/>
    <w:rsid w:val="00202E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Currículo funcional</Template>
  <TotalTime>0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Mae</dc:creator>
  <cp:keywords/>
  <dc:description>Elisabeth Rocha dos Santos Silva</dc:description>
  <cp:lastModifiedBy>ELAINE SANTOS</cp:lastModifiedBy>
  <cp:revision>2</cp:revision>
  <dcterms:created xsi:type="dcterms:W3CDTF">2019-05-23T22:27:00Z</dcterms:created>
  <dcterms:modified xsi:type="dcterms:W3CDTF">2019-05-23T22:27:00Z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